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345" w:rsidRPr="00BB1706" w:rsidRDefault="008F78AA">
      <w:pPr>
        <w:rPr>
          <w:rFonts w:asciiTheme="minorHAnsi" w:hAnsiTheme="minorHAnsi" w:cstheme="minorHAnsi"/>
          <w:sz w:val="28"/>
          <w:szCs w:val="28"/>
        </w:rPr>
      </w:pPr>
      <w:r w:rsidRPr="00BB1706">
        <w:rPr>
          <w:rFonts w:asciiTheme="minorHAnsi" w:hAnsiTheme="minorHAnsi" w:cstheme="minorHAnsi"/>
          <w:sz w:val="28"/>
          <w:szCs w:val="28"/>
        </w:rPr>
        <w:t xml:space="preserve">Un bâtiment labellisé </w:t>
      </w:r>
      <w:r w:rsidR="007C3CA3" w:rsidRPr="00BB1706">
        <w:rPr>
          <w:rFonts w:asciiTheme="minorHAnsi" w:hAnsiTheme="minorHAnsi" w:cstheme="minorHAnsi"/>
          <w:sz w:val="28"/>
          <w:szCs w:val="28"/>
        </w:rPr>
        <w:t xml:space="preserve">HQE </w:t>
      </w:r>
      <w:r w:rsidRPr="00BB1706">
        <w:rPr>
          <w:rFonts w:asciiTheme="minorHAnsi" w:hAnsiTheme="minorHAnsi" w:cstheme="minorHAnsi"/>
          <w:sz w:val="28"/>
          <w:szCs w:val="28"/>
        </w:rPr>
        <w:t xml:space="preserve">pour le Centre Hospitalier Le </w:t>
      </w:r>
      <w:proofErr w:type="spellStart"/>
      <w:r w:rsidRPr="00BB1706">
        <w:rPr>
          <w:rFonts w:asciiTheme="minorHAnsi" w:hAnsiTheme="minorHAnsi" w:cstheme="minorHAnsi"/>
          <w:sz w:val="28"/>
          <w:szCs w:val="28"/>
        </w:rPr>
        <w:t>Vinatier</w:t>
      </w:r>
      <w:proofErr w:type="spellEnd"/>
    </w:p>
    <w:p w:rsidR="007C3CA3" w:rsidRPr="00BB1706" w:rsidRDefault="007C3CA3">
      <w:pPr>
        <w:rPr>
          <w:rFonts w:asciiTheme="minorHAnsi" w:hAnsiTheme="minorHAnsi" w:cstheme="minorHAnsi"/>
          <w:sz w:val="22"/>
          <w:szCs w:val="22"/>
        </w:rPr>
      </w:pPr>
    </w:p>
    <w:p w:rsidR="007C3CA3" w:rsidRPr="00BB1706" w:rsidRDefault="00727A6B">
      <w:pPr>
        <w:rPr>
          <w:rFonts w:asciiTheme="minorHAnsi" w:hAnsiTheme="minorHAnsi" w:cstheme="minorHAnsi"/>
          <w:sz w:val="22"/>
          <w:szCs w:val="22"/>
        </w:rPr>
      </w:pPr>
      <w:r w:rsidRPr="00727A6B">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editId="36B11C9B">
                <wp:simplePos x="0" y="0"/>
                <wp:positionH relativeFrom="column">
                  <wp:posOffset>2138045</wp:posOffset>
                </wp:positionH>
                <wp:positionV relativeFrom="paragraph">
                  <wp:posOffset>179705</wp:posOffset>
                </wp:positionV>
                <wp:extent cx="244792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985"/>
                        </a:xfrm>
                        <a:prstGeom prst="rect">
                          <a:avLst/>
                        </a:prstGeom>
                        <a:solidFill>
                          <a:srgbClr val="FFFFFF"/>
                        </a:solidFill>
                        <a:ln w="9525">
                          <a:noFill/>
                          <a:miter lim="800000"/>
                          <a:headEnd/>
                          <a:tailEnd/>
                        </a:ln>
                      </wps:spPr>
                      <wps:txbx>
                        <w:txbxContent>
                          <w:p w:rsidR="00727A6B" w:rsidRPr="00727A6B" w:rsidRDefault="00727A6B" w:rsidP="00727A6B">
                            <w:pPr>
                              <w:jc w:val="both"/>
                              <w:rPr>
                                <w:rFonts w:asciiTheme="minorHAnsi" w:hAnsiTheme="minorHAnsi" w:cstheme="minorHAnsi"/>
                              </w:rPr>
                            </w:pPr>
                            <w:r w:rsidRPr="00727A6B">
                              <w:rPr>
                                <w:rFonts w:asciiTheme="minorHAnsi" w:hAnsiTheme="minorHAnsi" w:cstheme="minorHAnsi"/>
                              </w:rPr>
                              <w:t>Inauguré au mois de juin 2014, le projet « Hôpital 2012 : trois pôles de psychiatrie d’adultes » vient d’être certifié NF HQE Bâtiment Tertiaires dans sa ph</w:t>
                            </w:r>
                            <w:bookmarkStart w:id="0" w:name="_GoBack"/>
                            <w:bookmarkEnd w:id="0"/>
                            <w:r w:rsidRPr="00727A6B">
                              <w:rPr>
                                <w:rFonts w:asciiTheme="minorHAnsi" w:hAnsiTheme="minorHAnsi" w:cstheme="minorHAnsi"/>
                              </w:rPr>
                              <w:t>ase réalisation.</w:t>
                            </w:r>
                          </w:p>
                          <w:p w:rsidR="00727A6B" w:rsidRDefault="00727A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8.35pt;margin-top:14.15pt;width:192.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MPKAIAACMEAAAOAAAAZHJzL2Uyb0RvYy54bWysU02P0zAQvSPxHyzfadJsS9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" stroked="f">
                <v:textbox style="mso-fit-shape-to-text:t">
                  <w:txbxContent>
                    <w:p w:rsidR="00727A6B" w:rsidRPr="00727A6B" w:rsidRDefault="00727A6B" w:rsidP="00727A6B">
                      <w:pPr>
                        <w:jc w:val="both"/>
                        <w:rPr>
                          <w:rFonts w:asciiTheme="minorHAnsi" w:hAnsiTheme="minorHAnsi" w:cstheme="minorHAnsi"/>
                        </w:rPr>
                      </w:pPr>
                      <w:r w:rsidRPr="00727A6B">
                        <w:rPr>
                          <w:rFonts w:asciiTheme="minorHAnsi" w:hAnsiTheme="minorHAnsi" w:cstheme="minorHAnsi"/>
                        </w:rPr>
                        <w:t>Inauguré au mois de juin 2014, le projet « Hôpital 2012 : trois pôles de psychiatrie d’adultes » vient d’être certifié NF HQE Bâtiment Tertiaires dans sa ph</w:t>
                      </w:r>
                      <w:bookmarkStart w:id="1" w:name="_GoBack"/>
                      <w:bookmarkEnd w:id="1"/>
                      <w:r w:rsidRPr="00727A6B">
                        <w:rPr>
                          <w:rFonts w:asciiTheme="minorHAnsi" w:hAnsiTheme="minorHAnsi" w:cstheme="minorHAnsi"/>
                        </w:rPr>
                        <w:t>ase réalisation.</w:t>
                      </w:r>
                    </w:p>
                    <w:p w:rsidR="00727A6B" w:rsidRDefault="00727A6B"/>
                  </w:txbxContent>
                </v:textbox>
              </v:shape>
            </w:pict>
          </mc:Fallback>
        </mc:AlternateContent>
      </w:r>
      <w:r>
        <w:rPr>
          <w:rFonts w:asciiTheme="minorHAnsi" w:hAnsiTheme="minorHAnsi" w:cstheme="minorHAnsi"/>
          <w:noProof/>
          <w:sz w:val="22"/>
          <w:szCs w:val="22"/>
        </w:rPr>
        <w:drawing>
          <wp:inline distT="0" distB="0" distL="0" distR="0" wp14:anchorId="0E194566" wp14:editId="7A882069">
            <wp:extent cx="2085975" cy="157295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7324" cy="1573972"/>
                    </a:xfrm>
                    <a:prstGeom prst="rect">
                      <a:avLst/>
                    </a:prstGeom>
                  </pic:spPr>
                </pic:pic>
              </a:graphicData>
            </a:graphic>
          </wp:inline>
        </w:drawing>
      </w:r>
      <w:r w:rsidRPr="00BB1706">
        <w:rPr>
          <w:rFonts w:asciiTheme="minorHAnsi" w:hAnsiTheme="minorHAnsi" w:cstheme="minorHAnsi"/>
          <w:sz w:val="22"/>
          <w:szCs w:val="22"/>
        </w:rPr>
        <w:t xml:space="preserve"> </w:t>
      </w:r>
    </w:p>
    <w:p w:rsidR="007C3CA3" w:rsidRPr="00BB1706" w:rsidRDefault="007C3CA3">
      <w:pPr>
        <w:rPr>
          <w:rFonts w:asciiTheme="minorHAnsi" w:hAnsiTheme="minorHAnsi" w:cstheme="minorHAnsi"/>
          <w:sz w:val="22"/>
          <w:szCs w:val="22"/>
        </w:rPr>
      </w:pPr>
      <w:r w:rsidRPr="00BB1706">
        <w:rPr>
          <w:rFonts w:asciiTheme="minorHAnsi" w:hAnsiTheme="minorHAnsi" w:cstheme="minorHAnsi"/>
          <w:sz w:val="22"/>
          <w:szCs w:val="22"/>
        </w:rPr>
        <w:t>Cette opération de grande ampleur a ainsi été identifiée conforme aux quat</w:t>
      </w:r>
      <w:r w:rsidR="00BB1706" w:rsidRPr="00BB1706">
        <w:rPr>
          <w:rFonts w:asciiTheme="minorHAnsi" w:hAnsiTheme="minorHAnsi" w:cstheme="minorHAnsi"/>
          <w:sz w:val="22"/>
          <w:szCs w:val="22"/>
        </w:rPr>
        <w:t xml:space="preserve">re cibles </w:t>
      </w:r>
      <w:r w:rsidR="002317AB">
        <w:rPr>
          <w:rFonts w:asciiTheme="minorHAnsi" w:hAnsiTheme="minorHAnsi" w:cstheme="minorHAnsi"/>
          <w:sz w:val="22"/>
          <w:szCs w:val="22"/>
        </w:rPr>
        <w:t xml:space="preserve">environnementales </w:t>
      </w:r>
      <w:r w:rsidR="00BB1706" w:rsidRPr="00BB1706">
        <w:rPr>
          <w:rFonts w:asciiTheme="minorHAnsi" w:hAnsiTheme="minorHAnsi" w:cstheme="minorHAnsi"/>
          <w:sz w:val="22"/>
          <w:szCs w:val="22"/>
        </w:rPr>
        <w:t>du référentiel défini</w:t>
      </w:r>
      <w:r w:rsidRPr="00BB1706">
        <w:rPr>
          <w:rFonts w:asciiTheme="minorHAnsi" w:hAnsiTheme="minorHAnsi" w:cstheme="minorHAnsi"/>
          <w:sz w:val="22"/>
          <w:szCs w:val="22"/>
        </w:rPr>
        <w:t xml:space="preserve"> en amont du projet : </w:t>
      </w:r>
    </w:p>
    <w:p w:rsidR="007C3CA3" w:rsidRPr="00BB1706" w:rsidRDefault="007C3CA3" w:rsidP="00BB1706">
      <w:pPr>
        <w:pStyle w:val="Paragraphedeliste"/>
        <w:numPr>
          <w:ilvl w:val="0"/>
          <w:numId w:val="1"/>
        </w:numPr>
        <w:rPr>
          <w:rFonts w:asciiTheme="minorHAnsi" w:hAnsiTheme="minorHAnsi" w:cstheme="minorHAnsi"/>
          <w:sz w:val="22"/>
          <w:szCs w:val="22"/>
        </w:rPr>
      </w:pPr>
      <w:r w:rsidRPr="00BB1706">
        <w:rPr>
          <w:rFonts w:asciiTheme="minorHAnsi" w:hAnsiTheme="minorHAnsi" w:cstheme="minorHAnsi"/>
          <w:sz w:val="22"/>
          <w:szCs w:val="22"/>
        </w:rPr>
        <w:t>L’éco construction</w:t>
      </w:r>
      <w:r w:rsidR="00BB1706">
        <w:rPr>
          <w:rFonts w:asciiTheme="minorHAnsi" w:hAnsiTheme="minorHAnsi" w:cstheme="minorHAnsi"/>
          <w:sz w:val="22"/>
          <w:szCs w:val="22"/>
        </w:rPr>
        <w:t> ;</w:t>
      </w:r>
    </w:p>
    <w:p w:rsidR="007C3CA3" w:rsidRPr="00BB1706" w:rsidRDefault="007C3CA3" w:rsidP="00BB1706">
      <w:pPr>
        <w:pStyle w:val="Paragraphedeliste"/>
        <w:numPr>
          <w:ilvl w:val="0"/>
          <w:numId w:val="1"/>
        </w:numPr>
        <w:rPr>
          <w:rFonts w:asciiTheme="minorHAnsi" w:hAnsiTheme="minorHAnsi" w:cstheme="minorHAnsi"/>
          <w:sz w:val="22"/>
          <w:szCs w:val="22"/>
        </w:rPr>
      </w:pPr>
      <w:r w:rsidRPr="00BB1706">
        <w:rPr>
          <w:rFonts w:asciiTheme="minorHAnsi" w:hAnsiTheme="minorHAnsi" w:cstheme="minorHAnsi"/>
          <w:sz w:val="22"/>
          <w:szCs w:val="22"/>
        </w:rPr>
        <w:t>L’éco gestion</w:t>
      </w:r>
      <w:r w:rsidR="00BB1706">
        <w:rPr>
          <w:rFonts w:asciiTheme="minorHAnsi" w:hAnsiTheme="minorHAnsi" w:cstheme="minorHAnsi"/>
          <w:sz w:val="22"/>
          <w:szCs w:val="22"/>
        </w:rPr>
        <w:t> ;</w:t>
      </w:r>
    </w:p>
    <w:p w:rsidR="007C3CA3" w:rsidRPr="00BB1706" w:rsidRDefault="007C3CA3" w:rsidP="00BB1706">
      <w:pPr>
        <w:pStyle w:val="Paragraphedeliste"/>
        <w:numPr>
          <w:ilvl w:val="0"/>
          <w:numId w:val="1"/>
        </w:numPr>
        <w:rPr>
          <w:rFonts w:asciiTheme="minorHAnsi" w:hAnsiTheme="minorHAnsi" w:cstheme="minorHAnsi"/>
          <w:sz w:val="22"/>
          <w:szCs w:val="22"/>
        </w:rPr>
      </w:pPr>
      <w:r w:rsidRPr="00BB1706">
        <w:rPr>
          <w:rFonts w:asciiTheme="minorHAnsi" w:hAnsiTheme="minorHAnsi" w:cstheme="minorHAnsi"/>
          <w:sz w:val="22"/>
          <w:szCs w:val="22"/>
        </w:rPr>
        <w:t>Le confort</w:t>
      </w:r>
      <w:r w:rsidR="00BB1706">
        <w:rPr>
          <w:rFonts w:asciiTheme="minorHAnsi" w:hAnsiTheme="minorHAnsi" w:cstheme="minorHAnsi"/>
          <w:sz w:val="22"/>
          <w:szCs w:val="22"/>
        </w:rPr>
        <w:t> ;</w:t>
      </w:r>
    </w:p>
    <w:p w:rsidR="007C3CA3" w:rsidRPr="00BB1706" w:rsidRDefault="007C3CA3" w:rsidP="00BB1706">
      <w:pPr>
        <w:pStyle w:val="Paragraphedeliste"/>
        <w:numPr>
          <w:ilvl w:val="0"/>
          <w:numId w:val="1"/>
        </w:numPr>
        <w:rPr>
          <w:rFonts w:asciiTheme="minorHAnsi" w:hAnsiTheme="minorHAnsi" w:cstheme="minorHAnsi"/>
          <w:sz w:val="22"/>
          <w:szCs w:val="22"/>
        </w:rPr>
      </w:pPr>
      <w:r w:rsidRPr="00BB1706">
        <w:rPr>
          <w:rFonts w:asciiTheme="minorHAnsi" w:hAnsiTheme="minorHAnsi" w:cstheme="minorHAnsi"/>
          <w:sz w:val="22"/>
          <w:szCs w:val="22"/>
        </w:rPr>
        <w:t>La santé</w:t>
      </w:r>
      <w:r w:rsidR="00BB1706">
        <w:rPr>
          <w:rFonts w:asciiTheme="minorHAnsi" w:hAnsiTheme="minorHAnsi" w:cstheme="minorHAnsi"/>
          <w:sz w:val="22"/>
          <w:szCs w:val="22"/>
        </w:rPr>
        <w:t>.</w:t>
      </w:r>
    </w:p>
    <w:p w:rsidR="007C3CA3" w:rsidRPr="00BB1706" w:rsidRDefault="007C3CA3">
      <w:pPr>
        <w:rPr>
          <w:rFonts w:asciiTheme="minorHAnsi" w:hAnsiTheme="minorHAnsi" w:cstheme="minorHAnsi"/>
          <w:sz w:val="22"/>
          <w:szCs w:val="22"/>
        </w:rPr>
      </w:pPr>
    </w:p>
    <w:p w:rsidR="00E26366" w:rsidRDefault="00E26366">
      <w:pPr>
        <w:rPr>
          <w:rFonts w:asciiTheme="minorHAnsi" w:hAnsiTheme="minorHAnsi" w:cstheme="minorHAnsi"/>
          <w:sz w:val="22"/>
          <w:szCs w:val="22"/>
        </w:rPr>
      </w:pPr>
      <w:r>
        <w:rPr>
          <w:rFonts w:asciiTheme="minorHAnsi" w:hAnsiTheme="minorHAnsi" w:cstheme="minorHAnsi"/>
          <w:sz w:val="22"/>
          <w:szCs w:val="22"/>
        </w:rPr>
        <w:t>Le faible impact environnemental du chantier, la gestion de l’énergie, de l’eau et des déchets ou encore la relation du bâtiment avec son environnement immédiat ont ainsi été jugés très performant accordant ainsi à l’établissement le niveau excellent de cette certification.</w:t>
      </w:r>
      <w:r w:rsidR="006E7D8D">
        <w:rPr>
          <w:rFonts w:asciiTheme="minorHAnsi" w:hAnsiTheme="minorHAnsi" w:cstheme="minorHAnsi"/>
          <w:sz w:val="22"/>
          <w:szCs w:val="22"/>
        </w:rPr>
        <w:t xml:space="preserve"> </w:t>
      </w:r>
      <w:r>
        <w:rPr>
          <w:rFonts w:asciiTheme="minorHAnsi" w:hAnsiTheme="minorHAnsi" w:cstheme="minorHAnsi"/>
          <w:sz w:val="22"/>
          <w:szCs w:val="22"/>
        </w:rPr>
        <w:t>A cela s’ajoute l’obtention du label haute performance énergétique portant sur les consommations d’énergies primaires et les modalités de contrôle associées.</w:t>
      </w:r>
    </w:p>
    <w:p w:rsidR="00E26366" w:rsidRDefault="00E26366">
      <w:pPr>
        <w:rPr>
          <w:rFonts w:asciiTheme="minorHAnsi" w:hAnsiTheme="minorHAnsi" w:cstheme="minorHAnsi"/>
          <w:sz w:val="22"/>
          <w:szCs w:val="22"/>
        </w:rPr>
      </w:pPr>
    </w:p>
    <w:p w:rsidR="00E26366" w:rsidRDefault="006E7D8D">
      <w:pPr>
        <w:rPr>
          <w:rFonts w:asciiTheme="minorHAnsi" w:hAnsiTheme="minorHAnsi" w:cstheme="minorHAnsi"/>
          <w:sz w:val="22"/>
          <w:szCs w:val="22"/>
        </w:rPr>
      </w:pPr>
      <w:r>
        <w:rPr>
          <w:rFonts w:asciiTheme="minorHAnsi" w:hAnsiTheme="minorHAnsi" w:cstheme="minorHAnsi"/>
          <w:sz w:val="22"/>
          <w:szCs w:val="22"/>
        </w:rPr>
        <w:t xml:space="preserve">Soucieux de respecter son environnement et de respecter son patrimoine, le Centre Hospitalier Le </w:t>
      </w:r>
      <w:proofErr w:type="spellStart"/>
      <w:r>
        <w:rPr>
          <w:rFonts w:asciiTheme="minorHAnsi" w:hAnsiTheme="minorHAnsi" w:cstheme="minorHAnsi"/>
          <w:sz w:val="22"/>
          <w:szCs w:val="22"/>
        </w:rPr>
        <w:t>Vinatier</w:t>
      </w:r>
      <w:proofErr w:type="spellEnd"/>
      <w:r>
        <w:rPr>
          <w:rFonts w:asciiTheme="minorHAnsi" w:hAnsiTheme="minorHAnsi" w:cstheme="minorHAnsi"/>
          <w:sz w:val="22"/>
          <w:szCs w:val="22"/>
        </w:rPr>
        <w:t xml:space="preserve">  s’était, dès les prémices de ce chantier, engagé dans une démarche environnementale et continue son engagement au travers de ses nouveaux projets.</w:t>
      </w:r>
    </w:p>
    <w:p w:rsidR="002317AB" w:rsidRDefault="002317AB">
      <w:pPr>
        <w:rPr>
          <w:rFonts w:asciiTheme="minorHAnsi" w:hAnsiTheme="minorHAnsi" w:cstheme="minorHAnsi"/>
          <w:sz w:val="22"/>
          <w:szCs w:val="22"/>
        </w:rPr>
      </w:pPr>
    </w:p>
    <w:sectPr w:rsidR="002317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863C8"/>
    <w:multiLevelType w:val="hybridMultilevel"/>
    <w:tmpl w:val="98A6C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AA"/>
    <w:rsid w:val="0000003D"/>
    <w:rsid w:val="00000412"/>
    <w:rsid w:val="00000EB7"/>
    <w:rsid w:val="00001C7F"/>
    <w:rsid w:val="00002B5D"/>
    <w:rsid w:val="000040C5"/>
    <w:rsid w:val="000044F2"/>
    <w:rsid w:val="000047CF"/>
    <w:rsid w:val="00004E28"/>
    <w:rsid w:val="00004E4A"/>
    <w:rsid w:val="000052C1"/>
    <w:rsid w:val="00005D7B"/>
    <w:rsid w:val="00006C77"/>
    <w:rsid w:val="00006C9B"/>
    <w:rsid w:val="0001014D"/>
    <w:rsid w:val="000108DA"/>
    <w:rsid w:val="00011213"/>
    <w:rsid w:val="0001389A"/>
    <w:rsid w:val="00013E5C"/>
    <w:rsid w:val="0001406E"/>
    <w:rsid w:val="00014182"/>
    <w:rsid w:val="00014244"/>
    <w:rsid w:val="0001574A"/>
    <w:rsid w:val="00017483"/>
    <w:rsid w:val="0001759E"/>
    <w:rsid w:val="00017845"/>
    <w:rsid w:val="00020C54"/>
    <w:rsid w:val="0002146A"/>
    <w:rsid w:val="0002168E"/>
    <w:rsid w:val="00021F78"/>
    <w:rsid w:val="00021FCD"/>
    <w:rsid w:val="00022B19"/>
    <w:rsid w:val="00022FC8"/>
    <w:rsid w:val="000230F7"/>
    <w:rsid w:val="00023100"/>
    <w:rsid w:val="00023259"/>
    <w:rsid w:val="0002343D"/>
    <w:rsid w:val="00024066"/>
    <w:rsid w:val="0002406A"/>
    <w:rsid w:val="0002411F"/>
    <w:rsid w:val="00024400"/>
    <w:rsid w:val="00024B14"/>
    <w:rsid w:val="00025439"/>
    <w:rsid w:val="00026285"/>
    <w:rsid w:val="00026371"/>
    <w:rsid w:val="00027022"/>
    <w:rsid w:val="00027ABE"/>
    <w:rsid w:val="000300D5"/>
    <w:rsid w:val="00030BA6"/>
    <w:rsid w:val="00030FC7"/>
    <w:rsid w:val="000315A1"/>
    <w:rsid w:val="000323FE"/>
    <w:rsid w:val="0003292D"/>
    <w:rsid w:val="0003295C"/>
    <w:rsid w:val="00032C01"/>
    <w:rsid w:val="00034DC5"/>
    <w:rsid w:val="000353DB"/>
    <w:rsid w:val="00035632"/>
    <w:rsid w:val="000357A0"/>
    <w:rsid w:val="0003632A"/>
    <w:rsid w:val="000366C2"/>
    <w:rsid w:val="00037711"/>
    <w:rsid w:val="000403A4"/>
    <w:rsid w:val="000416DC"/>
    <w:rsid w:val="000424F9"/>
    <w:rsid w:val="0004257E"/>
    <w:rsid w:val="00042B3A"/>
    <w:rsid w:val="000436D2"/>
    <w:rsid w:val="00043A0E"/>
    <w:rsid w:val="00043C4B"/>
    <w:rsid w:val="00043C5D"/>
    <w:rsid w:val="0004456B"/>
    <w:rsid w:val="00044AC8"/>
    <w:rsid w:val="000454C8"/>
    <w:rsid w:val="0004565D"/>
    <w:rsid w:val="000475F0"/>
    <w:rsid w:val="000476A3"/>
    <w:rsid w:val="00047A27"/>
    <w:rsid w:val="00047A5A"/>
    <w:rsid w:val="000512C2"/>
    <w:rsid w:val="00051B6A"/>
    <w:rsid w:val="00051C44"/>
    <w:rsid w:val="00051DA1"/>
    <w:rsid w:val="0005242F"/>
    <w:rsid w:val="0005250A"/>
    <w:rsid w:val="00052725"/>
    <w:rsid w:val="00052946"/>
    <w:rsid w:val="000529A4"/>
    <w:rsid w:val="000530E6"/>
    <w:rsid w:val="000539EE"/>
    <w:rsid w:val="00053C90"/>
    <w:rsid w:val="0005460A"/>
    <w:rsid w:val="000548F4"/>
    <w:rsid w:val="00054CE8"/>
    <w:rsid w:val="000550C5"/>
    <w:rsid w:val="0005663F"/>
    <w:rsid w:val="000569A0"/>
    <w:rsid w:val="00057F19"/>
    <w:rsid w:val="000604C6"/>
    <w:rsid w:val="00060B06"/>
    <w:rsid w:val="00060C37"/>
    <w:rsid w:val="000618C6"/>
    <w:rsid w:val="000619BD"/>
    <w:rsid w:val="00062762"/>
    <w:rsid w:val="00062C2C"/>
    <w:rsid w:val="00063637"/>
    <w:rsid w:val="000639AF"/>
    <w:rsid w:val="00063B94"/>
    <w:rsid w:val="00063DFB"/>
    <w:rsid w:val="00063FC2"/>
    <w:rsid w:val="00064175"/>
    <w:rsid w:val="000644C3"/>
    <w:rsid w:val="00065A21"/>
    <w:rsid w:val="0006614B"/>
    <w:rsid w:val="00066197"/>
    <w:rsid w:val="00067082"/>
    <w:rsid w:val="00067108"/>
    <w:rsid w:val="00070152"/>
    <w:rsid w:val="000705E7"/>
    <w:rsid w:val="00070764"/>
    <w:rsid w:val="00072CC2"/>
    <w:rsid w:val="0007303E"/>
    <w:rsid w:val="0007416E"/>
    <w:rsid w:val="00074314"/>
    <w:rsid w:val="000745EC"/>
    <w:rsid w:val="00074C5F"/>
    <w:rsid w:val="00075A99"/>
    <w:rsid w:val="000765BB"/>
    <w:rsid w:val="0007671A"/>
    <w:rsid w:val="00076DC1"/>
    <w:rsid w:val="000772DE"/>
    <w:rsid w:val="00077DC3"/>
    <w:rsid w:val="00077E30"/>
    <w:rsid w:val="000801E3"/>
    <w:rsid w:val="00080C32"/>
    <w:rsid w:val="00080D9D"/>
    <w:rsid w:val="00081015"/>
    <w:rsid w:val="0008148E"/>
    <w:rsid w:val="00081FA1"/>
    <w:rsid w:val="000826D8"/>
    <w:rsid w:val="00082FD4"/>
    <w:rsid w:val="00083733"/>
    <w:rsid w:val="00084570"/>
    <w:rsid w:val="000845A6"/>
    <w:rsid w:val="00084F1B"/>
    <w:rsid w:val="000854CB"/>
    <w:rsid w:val="000856C1"/>
    <w:rsid w:val="00086B2C"/>
    <w:rsid w:val="000903A5"/>
    <w:rsid w:val="0009056C"/>
    <w:rsid w:val="000906CD"/>
    <w:rsid w:val="000919B1"/>
    <w:rsid w:val="00091BE7"/>
    <w:rsid w:val="00091D8A"/>
    <w:rsid w:val="00093435"/>
    <w:rsid w:val="0009364B"/>
    <w:rsid w:val="00094096"/>
    <w:rsid w:val="000950C3"/>
    <w:rsid w:val="000953BC"/>
    <w:rsid w:val="000958F7"/>
    <w:rsid w:val="00095D5B"/>
    <w:rsid w:val="00096244"/>
    <w:rsid w:val="00096428"/>
    <w:rsid w:val="000965B5"/>
    <w:rsid w:val="000971D4"/>
    <w:rsid w:val="000A0062"/>
    <w:rsid w:val="000A02EA"/>
    <w:rsid w:val="000A083B"/>
    <w:rsid w:val="000A1901"/>
    <w:rsid w:val="000A1F53"/>
    <w:rsid w:val="000A21FE"/>
    <w:rsid w:val="000A2827"/>
    <w:rsid w:val="000A2FF7"/>
    <w:rsid w:val="000A5B24"/>
    <w:rsid w:val="000A66AF"/>
    <w:rsid w:val="000A67B8"/>
    <w:rsid w:val="000A71E4"/>
    <w:rsid w:val="000A74B4"/>
    <w:rsid w:val="000A7DAC"/>
    <w:rsid w:val="000B01AA"/>
    <w:rsid w:val="000B02B6"/>
    <w:rsid w:val="000B065D"/>
    <w:rsid w:val="000B06D5"/>
    <w:rsid w:val="000B17D6"/>
    <w:rsid w:val="000B17FA"/>
    <w:rsid w:val="000B299B"/>
    <w:rsid w:val="000B2BD5"/>
    <w:rsid w:val="000B2FF3"/>
    <w:rsid w:val="000B3778"/>
    <w:rsid w:val="000B3FA9"/>
    <w:rsid w:val="000B43F1"/>
    <w:rsid w:val="000B492E"/>
    <w:rsid w:val="000B495A"/>
    <w:rsid w:val="000B49DC"/>
    <w:rsid w:val="000B4A2E"/>
    <w:rsid w:val="000B5028"/>
    <w:rsid w:val="000B55D8"/>
    <w:rsid w:val="000B746B"/>
    <w:rsid w:val="000B7660"/>
    <w:rsid w:val="000B7B83"/>
    <w:rsid w:val="000B7F5F"/>
    <w:rsid w:val="000C017E"/>
    <w:rsid w:val="000C0241"/>
    <w:rsid w:val="000C0C7D"/>
    <w:rsid w:val="000C20BE"/>
    <w:rsid w:val="000C2678"/>
    <w:rsid w:val="000C2D2B"/>
    <w:rsid w:val="000C32BB"/>
    <w:rsid w:val="000C4E0F"/>
    <w:rsid w:val="000C582E"/>
    <w:rsid w:val="000C5AB5"/>
    <w:rsid w:val="000C6031"/>
    <w:rsid w:val="000C6BDF"/>
    <w:rsid w:val="000C6C4E"/>
    <w:rsid w:val="000C6D50"/>
    <w:rsid w:val="000C6F15"/>
    <w:rsid w:val="000C7434"/>
    <w:rsid w:val="000C748A"/>
    <w:rsid w:val="000C7708"/>
    <w:rsid w:val="000C7876"/>
    <w:rsid w:val="000D061B"/>
    <w:rsid w:val="000D277C"/>
    <w:rsid w:val="000D29BE"/>
    <w:rsid w:val="000D370D"/>
    <w:rsid w:val="000D3794"/>
    <w:rsid w:val="000D38AB"/>
    <w:rsid w:val="000D3E18"/>
    <w:rsid w:val="000D48A6"/>
    <w:rsid w:val="000D5BC3"/>
    <w:rsid w:val="000D729E"/>
    <w:rsid w:val="000D7788"/>
    <w:rsid w:val="000D7D3E"/>
    <w:rsid w:val="000E06A4"/>
    <w:rsid w:val="000E0B79"/>
    <w:rsid w:val="000E0E95"/>
    <w:rsid w:val="000E104A"/>
    <w:rsid w:val="000E18CC"/>
    <w:rsid w:val="000E1AAD"/>
    <w:rsid w:val="000E1BD6"/>
    <w:rsid w:val="000E25B2"/>
    <w:rsid w:val="000E32E3"/>
    <w:rsid w:val="000E3525"/>
    <w:rsid w:val="000E3BB5"/>
    <w:rsid w:val="000E43D0"/>
    <w:rsid w:val="000E57BC"/>
    <w:rsid w:val="000E6832"/>
    <w:rsid w:val="000E6DF3"/>
    <w:rsid w:val="000F051A"/>
    <w:rsid w:val="000F18B2"/>
    <w:rsid w:val="000F1FA0"/>
    <w:rsid w:val="000F39A8"/>
    <w:rsid w:val="000F3A22"/>
    <w:rsid w:val="000F3BB2"/>
    <w:rsid w:val="000F3CA6"/>
    <w:rsid w:val="000F42A2"/>
    <w:rsid w:val="000F4336"/>
    <w:rsid w:val="000F4CDC"/>
    <w:rsid w:val="000F50F2"/>
    <w:rsid w:val="000F56C2"/>
    <w:rsid w:val="000F602D"/>
    <w:rsid w:val="000F6B7A"/>
    <w:rsid w:val="000F72A1"/>
    <w:rsid w:val="001003E7"/>
    <w:rsid w:val="0010111A"/>
    <w:rsid w:val="0010162E"/>
    <w:rsid w:val="001018A9"/>
    <w:rsid w:val="00101EB6"/>
    <w:rsid w:val="00102F18"/>
    <w:rsid w:val="0010320A"/>
    <w:rsid w:val="00104B96"/>
    <w:rsid w:val="00105207"/>
    <w:rsid w:val="001053A3"/>
    <w:rsid w:val="001065D5"/>
    <w:rsid w:val="001066CB"/>
    <w:rsid w:val="00106F9C"/>
    <w:rsid w:val="0010773B"/>
    <w:rsid w:val="00107811"/>
    <w:rsid w:val="00107A15"/>
    <w:rsid w:val="00110771"/>
    <w:rsid w:val="00111E79"/>
    <w:rsid w:val="00112120"/>
    <w:rsid w:val="00112A20"/>
    <w:rsid w:val="001132D5"/>
    <w:rsid w:val="00113BFB"/>
    <w:rsid w:val="001141FB"/>
    <w:rsid w:val="0011426D"/>
    <w:rsid w:val="001143E8"/>
    <w:rsid w:val="00114548"/>
    <w:rsid w:val="00115024"/>
    <w:rsid w:val="00115046"/>
    <w:rsid w:val="001160FB"/>
    <w:rsid w:val="00116725"/>
    <w:rsid w:val="0012004F"/>
    <w:rsid w:val="00120576"/>
    <w:rsid w:val="00120D26"/>
    <w:rsid w:val="00121992"/>
    <w:rsid w:val="0012199B"/>
    <w:rsid w:val="0012210D"/>
    <w:rsid w:val="00122A5E"/>
    <w:rsid w:val="00123519"/>
    <w:rsid w:val="00124158"/>
    <w:rsid w:val="00124FC4"/>
    <w:rsid w:val="001251BD"/>
    <w:rsid w:val="00125487"/>
    <w:rsid w:val="001259F6"/>
    <w:rsid w:val="00125BDA"/>
    <w:rsid w:val="00127B6C"/>
    <w:rsid w:val="001300AD"/>
    <w:rsid w:val="001303FA"/>
    <w:rsid w:val="001306DC"/>
    <w:rsid w:val="0013136F"/>
    <w:rsid w:val="00131772"/>
    <w:rsid w:val="00133110"/>
    <w:rsid w:val="001334E4"/>
    <w:rsid w:val="00134162"/>
    <w:rsid w:val="00134397"/>
    <w:rsid w:val="001346CE"/>
    <w:rsid w:val="00134D8C"/>
    <w:rsid w:val="00135376"/>
    <w:rsid w:val="00135ED9"/>
    <w:rsid w:val="001361B1"/>
    <w:rsid w:val="00136382"/>
    <w:rsid w:val="001401BD"/>
    <w:rsid w:val="0014068F"/>
    <w:rsid w:val="00140762"/>
    <w:rsid w:val="001419D3"/>
    <w:rsid w:val="00142428"/>
    <w:rsid w:val="00143088"/>
    <w:rsid w:val="00143B86"/>
    <w:rsid w:val="00143DEB"/>
    <w:rsid w:val="00144C12"/>
    <w:rsid w:val="00144CD6"/>
    <w:rsid w:val="00144DEB"/>
    <w:rsid w:val="001452E3"/>
    <w:rsid w:val="0014553E"/>
    <w:rsid w:val="00145589"/>
    <w:rsid w:val="00147478"/>
    <w:rsid w:val="0014793C"/>
    <w:rsid w:val="001500AF"/>
    <w:rsid w:val="00150387"/>
    <w:rsid w:val="001505D8"/>
    <w:rsid w:val="001508AF"/>
    <w:rsid w:val="001518E3"/>
    <w:rsid w:val="0015273F"/>
    <w:rsid w:val="00153017"/>
    <w:rsid w:val="00153075"/>
    <w:rsid w:val="00153158"/>
    <w:rsid w:val="00153190"/>
    <w:rsid w:val="001531F6"/>
    <w:rsid w:val="00153E41"/>
    <w:rsid w:val="00153EB7"/>
    <w:rsid w:val="00154DF4"/>
    <w:rsid w:val="001551BF"/>
    <w:rsid w:val="00156179"/>
    <w:rsid w:val="00156312"/>
    <w:rsid w:val="00156D79"/>
    <w:rsid w:val="001600A6"/>
    <w:rsid w:val="001606A1"/>
    <w:rsid w:val="001608AE"/>
    <w:rsid w:val="00160E33"/>
    <w:rsid w:val="00160F25"/>
    <w:rsid w:val="00161173"/>
    <w:rsid w:val="0016174B"/>
    <w:rsid w:val="00163043"/>
    <w:rsid w:val="00164180"/>
    <w:rsid w:val="00164699"/>
    <w:rsid w:val="00164A33"/>
    <w:rsid w:val="001663C4"/>
    <w:rsid w:val="00167B11"/>
    <w:rsid w:val="00170802"/>
    <w:rsid w:val="001711CF"/>
    <w:rsid w:val="0017183F"/>
    <w:rsid w:val="00171EC0"/>
    <w:rsid w:val="001732B2"/>
    <w:rsid w:val="00173E12"/>
    <w:rsid w:val="00175D9E"/>
    <w:rsid w:val="00175F64"/>
    <w:rsid w:val="00176475"/>
    <w:rsid w:val="00177EC7"/>
    <w:rsid w:val="00177FC6"/>
    <w:rsid w:val="00180A7B"/>
    <w:rsid w:val="00181AFC"/>
    <w:rsid w:val="0018292D"/>
    <w:rsid w:val="00182D12"/>
    <w:rsid w:val="0018384E"/>
    <w:rsid w:val="00183D85"/>
    <w:rsid w:val="00184643"/>
    <w:rsid w:val="00184917"/>
    <w:rsid w:val="00184956"/>
    <w:rsid w:val="00185088"/>
    <w:rsid w:val="00185450"/>
    <w:rsid w:val="00185559"/>
    <w:rsid w:val="00185E73"/>
    <w:rsid w:val="00186531"/>
    <w:rsid w:val="00187298"/>
    <w:rsid w:val="0018782E"/>
    <w:rsid w:val="0019059D"/>
    <w:rsid w:val="0019143B"/>
    <w:rsid w:val="00192172"/>
    <w:rsid w:val="00192DE1"/>
    <w:rsid w:val="00193454"/>
    <w:rsid w:val="00193B8F"/>
    <w:rsid w:val="0019587C"/>
    <w:rsid w:val="00196516"/>
    <w:rsid w:val="0019724F"/>
    <w:rsid w:val="0019757E"/>
    <w:rsid w:val="00197FEF"/>
    <w:rsid w:val="001A0BC0"/>
    <w:rsid w:val="001A11CE"/>
    <w:rsid w:val="001A162E"/>
    <w:rsid w:val="001A171F"/>
    <w:rsid w:val="001A1DC8"/>
    <w:rsid w:val="001A2270"/>
    <w:rsid w:val="001A2917"/>
    <w:rsid w:val="001A31B9"/>
    <w:rsid w:val="001A339B"/>
    <w:rsid w:val="001A35BF"/>
    <w:rsid w:val="001A3880"/>
    <w:rsid w:val="001A3C40"/>
    <w:rsid w:val="001A47C8"/>
    <w:rsid w:val="001A4CC3"/>
    <w:rsid w:val="001A53F4"/>
    <w:rsid w:val="001A55EB"/>
    <w:rsid w:val="001A5863"/>
    <w:rsid w:val="001A6C9C"/>
    <w:rsid w:val="001A70C5"/>
    <w:rsid w:val="001A7338"/>
    <w:rsid w:val="001A76B8"/>
    <w:rsid w:val="001A7CB9"/>
    <w:rsid w:val="001B1B36"/>
    <w:rsid w:val="001B212C"/>
    <w:rsid w:val="001B3199"/>
    <w:rsid w:val="001B33B9"/>
    <w:rsid w:val="001B441A"/>
    <w:rsid w:val="001B4CA7"/>
    <w:rsid w:val="001B5547"/>
    <w:rsid w:val="001B56A5"/>
    <w:rsid w:val="001B6890"/>
    <w:rsid w:val="001B7254"/>
    <w:rsid w:val="001B7820"/>
    <w:rsid w:val="001C031D"/>
    <w:rsid w:val="001C04AA"/>
    <w:rsid w:val="001C0887"/>
    <w:rsid w:val="001C0A06"/>
    <w:rsid w:val="001C1145"/>
    <w:rsid w:val="001C238A"/>
    <w:rsid w:val="001C251E"/>
    <w:rsid w:val="001C2992"/>
    <w:rsid w:val="001C2BBB"/>
    <w:rsid w:val="001C2FA9"/>
    <w:rsid w:val="001C31CE"/>
    <w:rsid w:val="001C3D9F"/>
    <w:rsid w:val="001C4FB6"/>
    <w:rsid w:val="001C5727"/>
    <w:rsid w:val="001C57A2"/>
    <w:rsid w:val="001C586F"/>
    <w:rsid w:val="001C5CC5"/>
    <w:rsid w:val="001C5E6B"/>
    <w:rsid w:val="001C6807"/>
    <w:rsid w:val="001C6A9F"/>
    <w:rsid w:val="001C6B66"/>
    <w:rsid w:val="001C7B8C"/>
    <w:rsid w:val="001D021D"/>
    <w:rsid w:val="001D04E9"/>
    <w:rsid w:val="001D12A2"/>
    <w:rsid w:val="001D170F"/>
    <w:rsid w:val="001D1850"/>
    <w:rsid w:val="001D225B"/>
    <w:rsid w:val="001D2626"/>
    <w:rsid w:val="001D2ABB"/>
    <w:rsid w:val="001D2C05"/>
    <w:rsid w:val="001D3A67"/>
    <w:rsid w:val="001D4362"/>
    <w:rsid w:val="001D4BAD"/>
    <w:rsid w:val="001D636C"/>
    <w:rsid w:val="001D70A1"/>
    <w:rsid w:val="001D7633"/>
    <w:rsid w:val="001D78F6"/>
    <w:rsid w:val="001D7F72"/>
    <w:rsid w:val="001E04FA"/>
    <w:rsid w:val="001E1801"/>
    <w:rsid w:val="001E184E"/>
    <w:rsid w:val="001E1AD2"/>
    <w:rsid w:val="001E28F5"/>
    <w:rsid w:val="001E2ADF"/>
    <w:rsid w:val="001E3411"/>
    <w:rsid w:val="001E387D"/>
    <w:rsid w:val="001E3B77"/>
    <w:rsid w:val="001E4712"/>
    <w:rsid w:val="001E5CE4"/>
    <w:rsid w:val="001F0219"/>
    <w:rsid w:val="001F0F1F"/>
    <w:rsid w:val="001F1606"/>
    <w:rsid w:val="001F1922"/>
    <w:rsid w:val="001F1ABB"/>
    <w:rsid w:val="001F21F3"/>
    <w:rsid w:val="001F3D90"/>
    <w:rsid w:val="001F4C0D"/>
    <w:rsid w:val="001F5036"/>
    <w:rsid w:val="001F51DE"/>
    <w:rsid w:val="001F5818"/>
    <w:rsid w:val="001F5AE0"/>
    <w:rsid w:val="001F60D2"/>
    <w:rsid w:val="001F72E5"/>
    <w:rsid w:val="001F7A0E"/>
    <w:rsid w:val="00200A02"/>
    <w:rsid w:val="00202ADF"/>
    <w:rsid w:val="00203518"/>
    <w:rsid w:val="002039A3"/>
    <w:rsid w:val="00203CE9"/>
    <w:rsid w:val="00203DCC"/>
    <w:rsid w:val="00204151"/>
    <w:rsid w:val="0020477F"/>
    <w:rsid w:val="00205312"/>
    <w:rsid w:val="00205BE8"/>
    <w:rsid w:val="00205DAC"/>
    <w:rsid w:val="0020647B"/>
    <w:rsid w:val="002067FA"/>
    <w:rsid w:val="00207663"/>
    <w:rsid w:val="00207A15"/>
    <w:rsid w:val="00207B17"/>
    <w:rsid w:val="002114F8"/>
    <w:rsid w:val="00211DA9"/>
    <w:rsid w:val="002124B6"/>
    <w:rsid w:val="0021460D"/>
    <w:rsid w:val="002152F8"/>
    <w:rsid w:val="0021557B"/>
    <w:rsid w:val="00215ABD"/>
    <w:rsid w:val="00215B90"/>
    <w:rsid w:val="00216CC0"/>
    <w:rsid w:val="00216D0B"/>
    <w:rsid w:val="00216D88"/>
    <w:rsid w:val="00217403"/>
    <w:rsid w:val="00217A52"/>
    <w:rsid w:val="00220DF4"/>
    <w:rsid w:val="00221667"/>
    <w:rsid w:val="00221FD9"/>
    <w:rsid w:val="0022221E"/>
    <w:rsid w:val="0022301F"/>
    <w:rsid w:val="0022348B"/>
    <w:rsid w:val="002240DD"/>
    <w:rsid w:val="00225255"/>
    <w:rsid w:val="0022529E"/>
    <w:rsid w:val="00225BB0"/>
    <w:rsid w:val="00225E06"/>
    <w:rsid w:val="002269DC"/>
    <w:rsid w:val="00226E9C"/>
    <w:rsid w:val="00227023"/>
    <w:rsid w:val="00227136"/>
    <w:rsid w:val="00227372"/>
    <w:rsid w:val="0022773D"/>
    <w:rsid w:val="002279E6"/>
    <w:rsid w:val="00227BF1"/>
    <w:rsid w:val="00227FAA"/>
    <w:rsid w:val="002304BD"/>
    <w:rsid w:val="00230AEA"/>
    <w:rsid w:val="0023126F"/>
    <w:rsid w:val="002317AB"/>
    <w:rsid w:val="0023257B"/>
    <w:rsid w:val="00232FEA"/>
    <w:rsid w:val="002333D8"/>
    <w:rsid w:val="00234031"/>
    <w:rsid w:val="00234B07"/>
    <w:rsid w:val="00235612"/>
    <w:rsid w:val="002356FF"/>
    <w:rsid w:val="0023574B"/>
    <w:rsid w:val="00235A1E"/>
    <w:rsid w:val="00236D9A"/>
    <w:rsid w:val="00237374"/>
    <w:rsid w:val="002373AF"/>
    <w:rsid w:val="00237E50"/>
    <w:rsid w:val="00240B14"/>
    <w:rsid w:val="00240E3E"/>
    <w:rsid w:val="002410DD"/>
    <w:rsid w:val="0024121F"/>
    <w:rsid w:val="002425B8"/>
    <w:rsid w:val="00242B8A"/>
    <w:rsid w:val="00242F8A"/>
    <w:rsid w:val="00243620"/>
    <w:rsid w:val="002439CF"/>
    <w:rsid w:val="00243C5F"/>
    <w:rsid w:val="00244200"/>
    <w:rsid w:val="00244201"/>
    <w:rsid w:val="0024432F"/>
    <w:rsid w:val="00244AA4"/>
    <w:rsid w:val="00245485"/>
    <w:rsid w:val="00246416"/>
    <w:rsid w:val="00246B1F"/>
    <w:rsid w:val="00246F3F"/>
    <w:rsid w:val="00247962"/>
    <w:rsid w:val="002505EE"/>
    <w:rsid w:val="00250729"/>
    <w:rsid w:val="0025097D"/>
    <w:rsid w:val="00251197"/>
    <w:rsid w:val="00251315"/>
    <w:rsid w:val="002515C1"/>
    <w:rsid w:val="00251B5B"/>
    <w:rsid w:val="00253567"/>
    <w:rsid w:val="00253ADD"/>
    <w:rsid w:val="00254253"/>
    <w:rsid w:val="00254E1F"/>
    <w:rsid w:val="00254E70"/>
    <w:rsid w:val="00254FDA"/>
    <w:rsid w:val="0025526B"/>
    <w:rsid w:val="002552EA"/>
    <w:rsid w:val="002556DD"/>
    <w:rsid w:val="00255F6C"/>
    <w:rsid w:val="00256558"/>
    <w:rsid w:val="00256762"/>
    <w:rsid w:val="00256CD1"/>
    <w:rsid w:val="00256EF3"/>
    <w:rsid w:val="0025762D"/>
    <w:rsid w:val="0026057D"/>
    <w:rsid w:val="0026059F"/>
    <w:rsid w:val="00261313"/>
    <w:rsid w:val="00261FCA"/>
    <w:rsid w:val="00262DB9"/>
    <w:rsid w:val="00262DC5"/>
    <w:rsid w:val="00263D51"/>
    <w:rsid w:val="002656E5"/>
    <w:rsid w:val="0026576C"/>
    <w:rsid w:val="00266E45"/>
    <w:rsid w:val="002670D4"/>
    <w:rsid w:val="00267C4D"/>
    <w:rsid w:val="00270289"/>
    <w:rsid w:val="00270327"/>
    <w:rsid w:val="002705D7"/>
    <w:rsid w:val="002709B6"/>
    <w:rsid w:val="00270F0E"/>
    <w:rsid w:val="00272D2A"/>
    <w:rsid w:val="00273901"/>
    <w:rsid w:val="00273E3E"/>
    <w:rsid w:val="00274825"/>
    <w:rsid w:val="00274F39"/>
    <w:rsid w:val="0027574F"/>
    <w:rsid w:val="00275A5E"/>
    <w:rsid w:val="002767D4"/>
    <w:rsid w:val="00276922"/>
    <w:rsid w:val="00276E47"/>
    <w:rsid w:val="002776C5"/>
    <w:rsid w:val="00277EF4"/>
    <w:rsid w:val="00280A0C"/>
    <w:rsid w:val="00281733"/>
    <w:rsid w:val="0028173C"/>
    <w:rsid w:val="0028194B"/>
    <w:rsid w:val="00282312"/>
    <w:rsid w:val="00282675"/>
    <w:rsid w:val="00282BE2"/>
    <w:rsid w:val="00282D2C"/>
    <w:rsid w:val="002840C2"/>
    <w:rsid w:val="0028417A"/>
    <w:rsid w:val="002841E5"/>
    <w:rsid w:val="00284AC5"/>
    <w:rsid w:val="0028500E"/>
    <w:rsid w:val="002850ED"/>
    <w:rsid w:val="002854C3"/>
    <w:rsid w:val="00286211"/>
    <w:rsid w:val="002869F4"/>
    <w:rsid w:val="002873DB"/>
    <w:rsid w:val="002879F2"/>
    <w:rsid w:val="00287F6A"/>
    <w:rsid w:val="0029053B"/>
    <w:rsid w:val="00290B14"/>
    <w:rsid w:val="0029139E"/>
    <w:rsid w:val="002915E4"/>
    <w:rsid w:val="00291708"/>
    <w:rsid w:val="00291A82"/>
    <w:rsid w:val="00291CF6"/>
    <w:rsid w:val="00291F75"/>
    <w:rsid w:val="00292747"/>
    <w:rsid w:val="002930A0"/>
    <w:rsid w:val="00293C22"/>
    <w:rsid w:val="00294D22"/>
    <w:rsid w:val="002956A2"/>
    <w:rsid w:val="002957AA"/>
    <w:rsid w:val="0029599E"/>
    <w:rsid w:val="00295AB2"/>
    <w:rsid w:val="00295CCE"/>
    <w:rsid w:val="002961F3"/>
    <w:rsid w:val="00296352"/>
    <w:rsid w:val="002968C4"/>
    <w:rsid w:val="002973C8"/>
    <w:rsid w:val="00297C1B"/>
    <w:rsid w:val="002A0E7A"/>
    <w:rsid w:val="002A1B09"/>
    <w:rsid w:val="002A1B41"/>
    <w:rsid w:val="002A1D1C"/>
    <w:rsid w:val="002A2F19"/>
    <w:rsid w:val="002A32AA"/>
    <w:rsid w:val="002A35E1"/>
    <w:rsid w:val="002A41FE"/>
    <w:rsid w:val="002A43B3"/>
    <w:rsid w:val="002A4890"/>
    <w:rsid w:val="002A48C9"/>
    <w:rsid w:val="002A49D1"/>
    <w:rsid w:val="002A566E"/>
    <w:rsid w:val="002A5B50"/>
    <w:rsid w:val="002A5E1C"/>
    <w:rsid w:val="002A66D9"/>
    <w:rsid w:val="002A6846"/>
    <w:rsid w:val="002A6EAE"/>
    <w:rsid w:val="002A788C"/>
    <w:rsid w:val="002B0F3F"/>
    <w:rsid w:val="002B1598"/>
    <w:rsid w:val="002B3202"/>
    <w:rsid w:val="002B39F0"/>
    <w:rsid w:val="002B4EB0"/>
    <w:rsid w:val="002B512F"/>
    <w:rsid w:val="002B5F47"/>
    <w:rsid w:val="002B5FB5"/>
    <w:rsid w:val="002B6E6A"/>
    <w:rsid w:val="002C04AE"/>
    <w:rsid w:val="002C04B1"/>
    <w:rsid w:val="002C0A6B"/>
    <w:rsid w:val="002C0EFB"/>
    <w:rsid w:val="002C154C"/>
    <w:rsid w:val="002C1F18"/>
    <w:rsid w:val="002C2F67"/>
    <w:rsid w:val="002C2F6A"/>
    <w:rsid w:val="002C44B2"/>
    <w:rsid w:val="002C4944"/>
    <w:rsid w:val="002C4AEA"/>
    <w:rsid w:val="002C4C14"/>
    <w:rsid w:val="002C57C9"/>
    <w:rsid w:val="002C5FEF"/>
    <w:rsid w:val="002C62CE"/>
    <w:rsid w:val="002C6682"/>
    <w:rsid w:val="002C6A3F"/>
    <w:rsid w:val="002C7300"/>
    <w:rsid w:val="002C7691"/>
    <w:rsid w:val="002C7BE3"/>
    <w:rsid w:val="002C7E10"/>
    <w:rsid w:val="002D0465"/>
    <w:rsid w:val="002D06CD"/>
    <w:rsid w:val="002D096C"/>
    <w:rsid w:val="002D152D"/>
    <w:rsid w:val="002D22E3"/>
    <w:rsid w:val="002D2E52"/>
    <w:rsid w:val="002D2E98"/>
    <w:rsid w:val="002D3D07"/>
    <w:rsid w:val="002D4553"/>
    <w:rsid w:val="002D505A"/>
    <w:rsid w:val="002D5B78"/>
    <w:rsid w:val="002D5E51"/>
    <w:rsid w:val="002D6C08"/>
    <w:rsid w:val="002D6CB7"/>
    <w:rsid w:val="002D7DAF"/>
    <w:rsid w:val="002E168E"/>
    <w:rsid w:val="002E1B52"/>
    <w:rsid w:val="002E201D"/>
    <w:rsid w:val="002E220E"/>
    <w:rsid w:val="002E2497"/>
    <w:rsid w:val="002E26EF"/>
    <w:rsid w:val="002E2890"/>
    <w:rsid w:val="002E3788"/>
    <w:rsid w:val="002E3B7A"/>
    <w:rsid w:val="002E3D3B"/>
    <w:rsid w:val="002E439D"/>
    <w:rsid w:val="002E45D2"/>
    <w:rsid w:val="002E5058"/>
    <w:rsid w:val="002E50B2"/>
    <w:rsid w:val="002E5839"/>
    <w:rsid w:val="002E5DCE"/>
    <w:rsid w:val="002E5F62"/>
    <w:rsid w:val="002E66DD"/>
    <w:rsid w:val="002E778B"/>
    <w:rsid w:val="002E7E00"/>
    <w:rsid w:val="002E7F4C"/>
    <w:rsid w:val="002F094F"/>
    <w:rsid w:val="002F1284"/>
    <w:rsid w:val="002F154D"/>
    <w:rsid w:val="002F192F"/>
    <w:rsid w:val="002F1F46"/>
    <w:rsid w:val="002F2EB5"/>
    <w:rsid w:val="002F30C1"/>
    <w:rsid w:val="002F37E3"/>
    <w:rsid w:val="002F39C8"/>
    <w:rsid w:val="002F4217"/>
    <w:rsid w:val="002F5C29"/>
    <w:rsid w:val="002F5F63"/>
    <w:rsid w:val="002F6214"/>
    <w:rsid w:val="002F64EF"/>
    <w:rsid w:val="002F73C2"/>
    <w:rsid w:val="00300348"/>
    <w:rsid w:val="00300454"/>
    <w:rsid w:val="00300B60"/>
    <w:rsid w:val="00300CEE"/>
    <w:rsid w:val="00300DE3"/>
    <w:rsid w:val="0030100C"/>
    <w:rsid w:val="00303385"/>
    <w:rsid w:val="00303FEF"/>
    <w:rsid w:val="00304DF5"/>
    <w:rsid w:val="00304E45"/>
    <w:rsid w:val="00304FC0"/>
    <w:rsid w:val="003056A4"/>
    <w:rsid w:val="003064B4"/>
    <w:rsid w:val="00306928"/>
    <w:rsid w:val="003069CF"/>
    <w:rsid w:val="00306AD3"/>
    <w:rsid w:val="003072EA"/>
    <w:rsid w:val="0030731B"/>
    <w:rsid w:val="003076FD"/>
    <w:rsid w:val="003108DB"/>
    <w:rsid w:val="00311072"/>
    <w:rsid w:val="0031111B"/>
    <w:rsid w:val="00311E18"/>
    <w:rsid w:val="00312261"/>
    <w:rsid w:val="003122A4"/>
    <w:rsid w:val="00312CF8"/>
    <w:rsid w:val="00313588"/>
    <w:rsid w:val="00314F07"/>
    <w:rsid w:val="003155BE"/>
    <w:rsid w:val="00315700"/>
    <w:rsid w:val="0031609B"/>
    <w:rsid w:val="003168C3"/>
    <w:rsid w:val="00317237"/>
    <w:rsid w:val="00317CC0"/>
    <w:rsid w:val="003205C5"/>
    <w:rsid w:val="00320F31"/>
    <w:rsid w:val="003219B9"/>
    <w:rsid w:val="00321DE8"/>
    <w:rsid w:val="0032208C"/>
    <w:rsid w:val="00323215"/>
    <w:rsid w:val="00323613"/>
    <w:rsid w:val="00323A4E"/>
    <w:rsid w:val="003242D3"/>
    <w:rsid w:val="0032453F"/>
    <w:rsid w:val="003259EA"/>
    <w:rsid w:val="00325A4D"/>
    <w:rsid w:val="00327948"/>
    <w:rsid w:val="00327ACE"/>
    <w:rsid w:val="00327B0F"/>
    <w:rsid w:val="00327B90"/>
    <w:rsid w:val="00330329"/>
    <w:rsid w:val="00330D35"/>
    <w:rsid w:val="003322C5"/>
    <w:rsid w:val="003322F1"/>
    <w:rsid w:val="003324BC"/>
    <w:rsid w:val="00332C7C"/>
    <w:rsid w:val="003334D7"/>
    <w:rsid w:val="0033354B"/>
    <w:rsid w:val="0033438A"/>
    <w:rsid w:val="003343D5"/>
    <w:rsid w:val="0033479B"/>
    <w:rsid w:val="003349CC"/>
    <w:rsid w:val="00335D8D"/>
    <w:rsid w:val="003367D9"/>
    <w:rsid w:val="00336C32"/>
    <w:rsid w:val="00336FA1"/>
    <w:rsid w:val="003416AC"/>
    <w:rsid w:val="003422E1"/>
    <w:rsid w:val="00342969"/>
    <w:rsid w:val="00342A9F"/>
    <w:rsid w:val="0034357A"/>
    <w:rsid w:val="00343BDF"/>
    <w:rsid w:val="00344D18"/>
    <w:rsid w:val="00344ED6"/>
    <w:rsid w:val="0034540E"/>
    <w:rsid w:val="00345E88"/>
    <w:rsid w:val="003474E0"/>
    <w:rsid w:val="00347945"/>
    <w:rsid w:val="003479AE"/>
    <w:rsid w:val="00347BC9"/>
    <w:rsid w:val="00347FF2"/>
    <w:rsid w:val="0035033A"/>
    <w:rsid w:val="00350C09"/>
    <w:rsid w:val="0035136D"/>
    <w:rsid w:val="00351739"/>
    <w:rsid w:val="00351B39"/>
    <w:rsid w:val="00352DD7"/>
    <w:rsid w:val="00354268"/>
    <w:rsid w:val="0035468C"/>
    <w:rsid w:val="0035482A"/>
    <w:rsid w:val="0035559C"/>
    <w:rsid w:val="00355E64"/>
    <w:rsid w:val="003564A5"/>
    <w:rsid w:val="00360745"/>
    <w:rsid w:val="00361399"/>
    <w:rsid w:val="00361DC1"/>
    <w:rsid w:val="00362B72"/>
    <w:rsid w:val="00363BF9"/>
    <w:rsid w:val="003653C7"/>
    <w:rsid w:val="0036565D"/>
    <w:rsid w:val="00365825"/>
    <w:rsid w:val="003663CB"/>
    <w:rsid w:val="00366969"/>
    <w:rsid w:val="00366C44"/>
    <w:rsid w:val="00367008"/>
    <w:rsid w:val="0036710D"/>
    <w:rsid w:val="00367BBE"/>
    <w:rsid w:val="0037084B"/>
    <w:rsid w:val="00371766"/>
    <w:rsid w:val="00371BB5"/>
    <w:rsid w:val="00372340"/>
    <w:rsid w:val="00372B0A"/>
    <w:rsid w:val="00372E43"/>
    <w:rsid w:val="00372F1A"/>
    <w:rsid w:val="00372F2F"/>
    <w:rsid w:val="003732EC"/>
    <w:rsid w:val="00373409"/>
    <w:rsid w:val="003741E4"/>
    <w:rsid w:val="003779A4"/>
    <w:rsid w:val="003817B3"/>
    <w:rsid w:val="00381C3C"/>
    <w:rsid w:val="00382145"/>
    <w:rsid w:val="0038221A"/>
    <w:rsid w:val="003823E5"/>
    <w:rsid w:val="00382690"/>
    <w:rsid w:val="0038464C"/>
    <w:rsid w:val="00385829"/>
    <w:rsid w:val="00385BB3"/>
    <w:rsid w:val="003860FF"/>
    <w:rsid w:val="00386110"/>
    <w:rsid w:val="003866AE"/>
    <w:rsid w:val="0038671C"/>
    <w:rsid w:val="00386E00"/>
    <w:rsid w:val="00387031"/>
    <w:rsid w:val="003874C6"/>
    <w:rsid w:val="003904AF"/>
    <w:rsid w:val="00390CF7"/>
    <w:rsid w:val="00390F9B"/>
    <w:rsid w:val="00391025"/>
    <w:rsid w:val="00391B1E"/>
    <w:rsid w:val="00391D24"/>
    <w:rsid w:val="003925D1"/>
    <w:rsid w:val="003931E1"/>
    <w:rsid w:val="00393879"/>
    <w:rsid w:val="0039504F"/>
    <w:rsid w:val="00395D3F"/>
    <w:rsid w:val="00396080"/>
    <w:rsid w:val="00396373"/>
    <w:rsid w:val="00396D76"/>
    <w:rsid w:val="00397AE3"/>
    <w:rsid w:val="003A068F"/>
    <w:rsid w:val="003A1894"/>
    <w:rsid w:val="003A190D"/>
    <w:rsid w:val="003A3CA8"/>
    <w:rsid w:val="003A4DC2"/>
    <w:rsid w:val="003A4E53"/>
    <w:rsid w:val="003A59B7"/>
    <w:rsid w:val="003A6506"/>
    <w:rsid w:val="003A65F9"/>
    <w:rsid w:val="003A6B3B"/>
    <w:rsid w:val="003A7212"/>
    <w:rsid w:val="003A7751"/>
    <w:rsid w:val="003A7CF1"/>
    <w:rsid w:val="003B0520"/>
    <w:rsid w:val="003B06CE"/>
    <w:rsid w:val="003B0A57"/>
    <w:rsid w:val="003B1179"/>
    <w:rsid w:val="003B154E"/>
    <w:rsid w:val="003B1A8F"/>
    <w:rsid w:val="003B2BD5"/>
    <w:rsid w:val="003B367D"/>
    <w:rsid w:val="003B54BF"/>
    <w:rsid w:val="003B57B2"/>
    <w:rsid w:val="003B5885"/>
    <w:rsid w:val="003B58EC"/>
    <w:rsid w:val="003B5B31"/>
    <w:rsid w:val="003B600F"/>
    <w:rsid w:val="003B6A50"/>
    <w:rsid w:val="003B6F56"/>
    <w:rsid w:val="003B72B5"/>
    <w:rsid w:val="003B7347"/>
    <w:rsid w:val="003B7694"/>
    <w:rsid w:val="003C01E4"/>
    <w:rsid w:val="003C0A19"/>
    <w:rsid w:val="003C1168"/>
    <w:rsid w:val="003C18BD"/>
    <w:rsid w:val="003C18D7"/>
    <w:rsid w:val="003C1985"/>
    <w:rsid w:val="003C1A8B"/>
    <w:rsid w:val="003C28D4"/>
    <w:rsid w:val="003C2AB4"/>
    <w:rsid w:val="003C3723"/>
    <w:rsid w:val="003C4064"/>
    <w:rsid w:val="003C40B2"/>
    <w:rsid w:val="003C4BD7"/>
    <w:rsid w:val="003C4F4B"/>
    <w:rsid w:val="003C4F93"/>
    <w:rsid w:val="003C58A8"/>
    <w:rsid w:val="003C613B"/>
    <w:rsid w:val="003C79A0"/>
    <w:rsid w:val="003D03A2"/>
    <w:rsid w:val="003D05FB"/>
    <w:rsid w:val="003D08EB"/>
    <w:rsid w:val="003D12A8"/>
    <w:rsid w:val="003D1326"/>
    <w:rsid w:val="003D148A"/>
    <w:rsid w:val="003D1769"/>
    <w:rsid w:val="003D1FB0"/>
    <w:rsid w:val="003D21E7"/>
    <w:rsid w:val="003D22EE"/>
    <w:rsid w:val="003D2345"/>
    <w:rsid w:val="003D2892"/>
    <w:rsid w:val="003D2908"/>
    <w:rsid w:val="003D2E3F"/>
    <w:rsid w:val="003D4116"/>
    <w:rsid w:val="003D5611"/>
    <w:rsid w:val="003D591E"/>
    <w:rsid w:val="003D5BC9"/>
    <w:rsid w:val="003D5D7D"/>
    <w:rsid w:val="003D5DA4"/>
    <w:rsid w:val="003D6C13"/>
    <w:rsid w:val="003D7766"/>
    <w:rsid w:val="003D7940"/>
    <w:rsid w:val="003D7ADC"/>
    <w:rsid w:val="003E059F"/>
    <w:rsid w:val="003E178B"/>
    <w:rsid w:val="003E204A"/>
    <w:rsid w:val="003E28D5"/>
    <w:rsid w:val="003E30A1"/>
    <w:rsid w:val="003E36E9"/>
    <w:rsid w:val="003E41BC"/>
    <w:rsid w:val="003E49BA"/>
    <w:rsid w:val="003E4AA7"/>
    <w:rsid w:val="003E53F2"/>
    <w:rsid w:val="003E5D57"/>
    <w:rsid w:val="003E5F00"/>
    <w:rsid w:val="003E61F6"/>
    <w:rsid w:val="003E6216"/>
    <w:rsid w:val="003E6D01"/>
    <w:rsid w:val="003E72B1"/>
    <w:rsid w:val="003E7CEE"/>
    <w:rsid w:val="003E7EF7"/>
    <w:rsid w:val="003F0272"/>
    <w:rsid w:val="003F073E"/>
    <w:rsid w:val="003F1E95"/>
    <w:rsid w:val="003F22CE"/>
    <w:rsid w:val="003F2E1A"/>
    <w:rsid w:val="003F3069"/>
    <w:rsid w:val="003F3322"/>
    <w:rsid w:val="003F3FBB"/>
    <w:rsid w:val="003F621A"/>
    <w:rsid w:val="003F6439"/>
    <w:rsid w:val="003F6E69"/>
    <w:rsid w:val="003F6F05"/>
    <w:rsid w:val="003F7C7B"/>
    <w:rsid w:val="003F7E54"/>
    <w:rsid w:val="00402824"/>
    <w:rsid w:val="00402928"/>
    <w:rsid w:val="004036F2"/>
    <w:rsid w:val="00404408"/>
    <w:rsid w:val="00404CCF"/>
    <w:rsid w:val="0040503F"/>
    <w:rsid w:val="0040572E"/>
    <w:rsid w:val="004057E7"/>
    <w:rsid w:val="004065A4"/>
    <w:rsid w:val="0040677C"/>
    <w:rsid w:val="00406B2A"/>
    <w:rsid w:val="00406F5F"/>
    <w:rsid w:val="00407B8E"/>
    <w:rsid w:val="00410F4F"/>
    <w:rsid w:val="004118FF"/>
    <w:rsid w:val="00412877"/>
    <w:rsid w:val="00413D0D"/>
    <w:rsid w:val="00413FE4"/>
    <w:rsid w:val="00414AB7"/>
    <w:rsid w:val="00416217"/>
    <w:rsid w:val="00416F2A"/>
    <w:rsid w:val="004176EC"/>
    <w:rsid w:val="00420B87"/>
    <w:rsid w:val="00421290"/>
    <w:rsid w:val="00421681"/>
    <w:rsid w:val="0042209B"/>
    <w:rsid w:val="00422917"/>
    <w:rsid w:val="00422B74"/>
    <w:rsid w:val="00422FC3"/>
    <w:rsid w:val="0042312C"/>
    <w:rsid w:val="004232DA"/>
    <w:rsid w:val="004235D8"/>
    <w:rsid w:val="004241FC"/>
    <w:rsid w:val="00424B58"/>
    <w:rsid w:val="00424EB8"/>
    <w:rsid w:val="004251CB"/>
    <w:rsid w:val="0042543F"/>
    <w:rsid w:val="0042547E"/>
    <w:rsid w:val="00426A29"/>
    <w:rsid w:val="00426C6F"/>
    <w:rsid w:val="00427049"/>
    <w:rsid w:val="00427808"/>
    <w:rsid w:val="00427C50"/>
    <w:rsid w:val="00430181"/>
    <w:rsid w:val="004301D2"/>
    <w:rsid w:val="004310B6"/>
    <w:rsid w:val="00431D8B"/>
    <w:rsid w:val="00431DA5"/>
    <w:rsid w:val="004333C3"/>
    <w:rsid w:val="004335FF"/>
    <w:rsid w:val="00433BE8"/>
    <w:rsid w:val="004340FA"/>
    <w:rsid w:val="004346C7"/>
    <w:rsid w:val="0043497A"/>
    <w:rsid w:val="00434BCA"/>
    <w:rsid w:val="00435428"/>
    <w:rsid w:val="004356DE"/>
    <w:rsid w:val="0043662B"/>
    <w:rsid w:val="004369C7"/>
    <w:rsid w:val="004374AF"/>
    <w:rsid w:val="00440025"/>
    <w:rsid w:val="00440DBF"/>
    <w:rsid w:val="00441436"/>
    <w:rsid w:val="00442269"/>
    <w:rsid w:val="0044233D"/>
    <w:rsid w:val="004427F0"/>
    <w:rsid w:val="00442BC1"/>
    <w:rsid w:val="004431C8"/>
    <w:rsid w:val="00443342"/>
    <w:rsid w:val="004435F3"/>
    <w:rsid w:val="0044456C"/>
    <w:rsid w:val="004445B6"/>
    <w:rsid w:val="004448D6"/>
    <w:rsid w:val="0044498E"/>
    <w:rsid w:val="00444DF1"/>
    <w:rsid w:val="00445A53"/>
    <w:rsid w:val="00446F4F"/>
    <w:rsid w:val="004472FC"/>
    <w:rsid w:val="0044751E"/>
    <w:rsid w:val="00447877"/>
    <w:rsid w:val="00447EAE"/>
    <w:rsid w:val="00450590"/>
    <w:rsid w:val="0045116A"/>
    <w:rsid w:val="00451694"/>
    <w:rsid w:val="0045195A"/>
    <w:rsid w:val="0045233D"/>
    <w:rsid w:val="004528C9"/>
    <w:rsid w:val="004536C0"/>
    <w:rsid w:val="00453D23"/>
    <w:rsid w:val="00453EDE"/>
    <w:rsid w:val="00454B6F"/>
    <w:rsid w:val="00456B11"/>
    <w:rsid w:val="00456E5D"/>
    <w:rsid w:val="00457309"/>
    <w:rsid w:val="004577AE"/>
    <w:rsid w:val="0045790A"/>
    <w:rsid w:val="00461640"/>
    <w:rsid w:val="0046184E"/>
    <w:rsid w:val="00461913"/>
    <w:rsid w:val="004622C3"/>
    <w:rsid w:val="004632FE"/>
    <w:rsid w:val="00463872"/>
    <w:rsid w:val="00463994"/>
    <w:rsid w:val="004639AF"/>
    <w:rsid w:val="00463A4C"/>
    <w:rsid w:val="00463CB4"/>
    <w:rsid w:val="00464142"/>
    <w:rsid w:val="004643AA"/>
    <w:rsid w:val="0046522A"/>
    <w:rsid w:val="00466AA8"/>
    <w:rsid w:val="00470C92"/>
    <w:rsid w:val="00471E76"/>
    <w:rsid w:val="00472EB7"/>
    <w:rsid w:val="004739DC"/>
    <w:rsid w:val="004744A2"/>
    <w:rsid w:val="004744E8"/>
    <w:rsid w:val="00475093"/>
    <w:rsid w:val="00475772"/>
    <w:rsid w:val="004807C5"/>
    <w:rsid w:val="00480AF5"/>
    <w:rsid w:val="004825DE"/>
    <w:rsid w:val="004828BA"/>
    <w:rsid w:val="00482CBE"/>
    <w:rsid w:val="004831C1"/>
    <w:rsid w:val="00484AF8"/>
    <w:rsid w:val="00485BF2"/>
    <w:rsid w:val="0048625A"/>
    <w:rsid w:val="00486836"/>
    <w:rsid w:val="00486A5D"/>
    <w:rsid w:val="00487069"/>
    <w:rsid w:val="00487651"/>
    <w:rsid w:val="00490AA1"/>
    <w:rsid w:val="00490CE4"/>
    <w:rsid w:val="0049127E"/>
    <w:rsid w:val="004913E4"/>
    <w:rsid w:val="00491AF0"/>
    <w:rsid w:val="004927D3"/>
    <w:rsid w:val="0049281E"/>
    <w:rsid w:val="00492E74"/>
    <w:rsid w:val="00493190"/>
    <w:rsid w:val="00493341"/>
    <w:rsid w:val="004938BB"/>
    <w:rsid w:val="004941A9"/>
    <w:rsid w:val="0049439B"/>
    <w:rsid w:val="00494B40"/>
    <w:rsid w:val="00496251"/>
    <w:rsid w:val="00496CAD"/>
    <w:rsid w:val="004A0581"/>
    <w:rsid w:val="004A0F9B"/>
    <w:rsid w:val="004A124D"/>
    <w:rsid w:val="004A1456"/>
    <w:rsid w:val="004A14FE"/>
    <w:rsid w:val="004A2977"/>
    <w:rsid w:val="004A4765"/>
    <w:rsid w:val="004A4B8B"/>
    <w:rsid w:val="004A6102"/>
    <w:rsid w:val="004A6D41"/>
    <w:rsid w:val="004A709A"/>
    <w:rsid w:val="004A7CD5"/>
    <w:rsid w:val="004B067C"/>
    <w:rsid w:val="004B1156"/>
    <w:rsid w:val="004B123A"/>
    <w:rsid w:val="004B1CEA"/>
    <w:rsid w:val="004B34B2"/>
    <w:rsid w:val="004B38D3"/>
    <w:rsid w:val="004B3DF9"/>
    <w:rsid w:val="004B3E19"/>
    <w:rsid w:val="004B40AC"/>
    <w:rsid w:val="004B5002"/>
    <w:rsid w:val="004B517D"/>
    <w:rsid w:val="004B573A"/>
    <w:rsid w:val="004B5D93"/>
    <w:rsid w:val="004B6053"/>
    <w:rsid w:val="004B65D9"/>
    <w:rsid w:val="004B6C46"/>
    <w:rsid w:val="004B6D13"/>
    <w:rsid w:val="004B79CC"/>
    <w:rsid w:val="004B7B63"/>
    <w:rsid w:val="004B7E22"/>
    <w:rsid w:val="004C0C6E"/>
    <w:rsid w:val="004C1713"/>
    <w:rsid w:val="004C181F"/>
    <w:rsid w:val="004C1C03"/>
    <w:rsid w:val="004C2A9F"/>
    <w:rsid w:val="004C2C63"/>
    <w:rsid w:val="004C3C7C"/>
    <w:rsid w:val="004C47AC"/>
    <w:rsid w:val="004C53F4"/>
    <w:rsid w:val="004C57B6"/>
    <w:rsid w:val="004C64F2"/>
    <w:rsid w:val="004C7BC9"/>
    <w:rsid w:val="004C7C61"/>
    <w:rsid w:val="004D0122"/>
    <w:rsid w:val="004D0C22"/>
    <w:rsid w:val="004D0DCF"/>
    <w:rsid w:val="004D12ED"/>
    <w:rsid w:val="004D138B"/>
    <w:rsid w:val="004D15CB"/>
    <w:rsid w:val="004D170E"/>
    <w:rsid w:val="004D1985"/>
    <w:rsid w:val="004D1C44"/>
    <w:rsid w:val="004D2856"/>
    <w:rsid w:val="004D2F9E"/>
    <w:rsid w:val="004D3047"/>
    <w:rsid w:val="004D432F"/>
    <w:rsid w:val="004D5000"/>
    <w:rsid w:val="004D5D54"/>
    <w:rsid w:val="004E01B9"/>
    <w:rsid w:val="004E0AA6"/>
    <w:rsid w:val="004E0E6A"/>
    <w:rsid w:val="004E0FD3"/>
    <w:rsid w:val="004E16DD"/>
    <w:rsid w:val="004E178C"/>
    <w:rsid w:val="004E182F"/>
    <w:rsid w:val="004E1E74"/>
    <w:rsid w:val="004E245B"/>
    <w:rsid w:val="004E25A5"/>
    <w:rsid w:val="004E2633"/>
    <w:rsid w:val="004E329B"/>
    <w:rsid w:val="004E3D67"/>
    <w:rsid w:val="004E3F4C"/>
    <w:rsid w:val="004E4ACB"/>
    <w:rsid w:val="004E4BAB"/>
    <w:rsid w:val="004E4EAF"/>
    <w:rsid w:val="004E4F4E"/>
    <w:rsid w:val="004E58AB"/>
    <w:rsid w:val="004E622C"/>
    <w:rsid w:val="004E7F48"/>
    <w:rsid w:val="004F107E"/>
    <w:rsid w:val="004F1183"/>
    <w:rsid w:val="004F134C"/>
    <w:rsid w:val="004F1465"/>
    <w:rsid w:val="004F15F8"/>
    <w:rsid w:val="004F1D10"/>
    <w:rsid w:val="004F269E"/>
    <w:rsid w:val="004F2DC9"/>
    <w:rsid w:val="004F31C0"/>
    <w:rsid w:val="004F4C6A"/>
    <w:rsid w:val="004F53F4"/>
    <w:rsid w:val="004F594F"/>
    <w:rsid w:val="004F5E07"/>
    <w:rsid w:val="004F5EB0"/>
    <w:rsid w:val="004F6D6B"/>
    <w:rsid w:val="004F7359"/>
    <w:rsid w:val="004F7DA4"/>
    <w:rsid w:val="004F7E47"/>
    <w:rsid w:val="00500119"/>
    <w:rsid w:val="005005F3"/>
    <w:rsid w:val="00500D0C"/>
    <w:rsid w:val="005010B9"/>
    <w:rsid w:val="00501427"/>
    <w:rsid w:val="00501CAA"/>
    <w:rsid w:val="00502B15"/>
    <w:rsid w:val="0050321F"/>
    <w:rsid w:val="005036FC"/>
    <w:rsid w:val="00503F55"/>
    <w:rsid w:val="00504071"/>
    <w:rsid w:val="00505056"/>
    <w:rsid w:val="00505456"/>
    <w:rsid w:val="0050573E"/>
    <w:rsid w:val="00505C0A"/>
    <w:rsid w:val="00505C8E"/>
    <w:rsid w:val="00505E86"/>
    <w:rsid w:val="00505FF7"/>
    <w:rsid w:val="005063A6"/>
    <w:rsid w:val="00506858"/>
    <w:rsid w:val="0050691E"/>
    <w:rsid w:val="0051064E"/>
    <w:rsid w:val="0051065B"/>
    <w:rsid w:val="00511396"/>
    <w:rsid w:val="00511BC5"/>
    <w:rsid w:val="00511DE8"/>
    <w:rsid w:val="0051242C"/>
    <w:rsid w:val="0051264A"/>
    <w:rsid w:val="005128E1"/>
    <w:rsid w:val="00512BA6"/>
    <w:rsid w:val="00512FB7"/>
    <w:rsid w:val="005150EA"/>
    <w:rsid w:val="00515AE3"/>
    <w:rsid w:val="00515B80"/>
    <w:rsid w:val="00515BBA"/>
    <w:rsid w:val="0051668C"/>
    <w:rsid w:val="0051689C"/>
    <w:rsid w:val="00517142"/>
    <w:rsid w:val="0052096F"/>
    <w:rsid w:val="00520EF1"/>
    <w:rsid w:val="00521ABD"/>
    <w:rsid w:val="005235E9"/>
    <w:rsid w:val="00524302"/>
    <w:rsid w:val="00525595"/>
    <w:rsid w:val="0052676B"/>
    <w:rsid w:val="00526D73"/>
    <w:rsid w:val="00527B49"/>
    <w:rsid w:val="00527C5F"/>
    <w:rsid w:val="00530AFF"/>
    <w:rsid w:val="00531361"/>
    <w:rsid w:val="00531F77"/>
    <w:rsid w:val="0053334E"/>
    <w:rsid w:val="00533BF4"/>
    <w:rsid w:val="00533CD7"/>
    <w:rsid w:val="00534003"/>
    <w:rsid w:val="00534853"/>
    <w:rsid w:val="00535765"/>
    <w:rsid w:val="00535787"/>
    <w:rsid w:val="00536131"/>
    <w:rsid w:val="0053697D"/>
    <w:rsid w:val="005370E4"/>
    <w:rsid w:val="00540063"/>
    <w:rsid w:val="00541503"/>
    <w:rsid w:val="00541DE7"/>
    <w:rsid w:val="00543C10"/>
    <w:rsid w:val="00543D10"/>
    <w:rsid w:val="00543F69"/>
    <w:rsid w:val="005441CD"/>
    <w:rsid w:val="00545C03"/>
    <w:rsid w:val="0054630F"/>
    <w:rsid w:val="00546813"/>
    <w:rsid w:val="00546C1C"/>
    <w:rsid w:val="0054739D"/>
    <w:rsid w:val="00551510"/>
    <w:rsid w:val="005516CF"/>
    <w:rsid w:val="00551CD8"/>
    <w:rsid w:val="0055235C"/>
    <w:rsid w:val="00552FDF"/>
    <w:rsid w:val="005532C2"/>
    <w:rsid w:val="005538D0"/>
    <w:rsid w:val="00553ADC"/>
    <w:rsid w:val="00553C5E"/>
    <w:rsid w:val="0055428D"/>
    <w:rsid w:val="00554EBA"/>
    <w:rsid w:val="0055525F"/>
    <w:rsid w:val="00555534"/>
    <w:rsid w:val="00555555"/>
    <w:rsid w:val="005559F9"/>
    <w:rsid w:val="0055662B"/>
    <w:rsid w:val="00556CB9"/>
    <w:rsid w:val="00561437"/>
    <w:rsid w:val="005622D0"/>
    <w:rsid w:val="00563986"/>
    <w:rsid w:val="0056435F"/>
    <w:rsid w:val="00565991"/>
    <w:rsid w:val="00565F5C"/>
    <w:rsid w:val="0056698E"/>
    <w:rsid w:val="00567D1C"/>
    <w:rsid w:val="00567E22"/>
    <w:rsid w:val="00571AE0"/>
    <w:rsid w:val="00572D90"/>
    <w:rsid w:val="00572DD5"/>
    <w:rsid w:val="00573B3E"/>
    <w:rsid w:val="0057422F"/>
    <w:rsid w:val="00574E3A"/>
    <w:rsid w:val="00575BC9"/>
    <w:rsid w:val="005762DA"/>
    <w:rsid w:val="00577ADD"/>
    <w:rsid w:val="0058025A"/>
    <w:rsid w:val="005808C5"/>
    <w:rsid w:val="00582015"/>
    <w:rsid w:val="0058364B"/>
    <w:rsid w:val="005840A7"/>
    <w:rsid w:val="00585403"/>
    <w:rsid w:val="0058581B"/>
    <w:rsid w:val="00585AB4"/>
    <w:rsid w:val="00585BB0"/>
    <w:rsid w:val="00586501"/>
    <w:rsid w:val="00586753"/>
    <w:rsid w:val="00587993"/>
    <w:rsid w:val="00587AB9"/>
    <w:rsid w:val="00590D45"/>
    <w:rsid w:val="00590EA1"/>
    <w:rsid w:val="00591719"/>
    <w:rsid w:val="00591AF3"/>
    <w:rsid w:val="005924E9"/>
    <w:rsid w:val="00592787"/>
    <w:rsid w:val="005927A9"/>
    <w:rsid w:val="00592ED8"/>
    <w:rsid w:val="00593488"/>
    <w:rsid w:val="00594747"/>
    <w:rsid w:val="005947F4"/>
    <w:rsid w:val="005952D0"/>
    <w:rsid w:val="00595718"/>
    <w:rsid w:val="005968F0"/>
    <w:rsid w:val="005971EE"/>
    <w:rsid w:val="005979BC"/>
    <w:rsid w:val="00597C18"/>
    <w:rsid w:val="00597C69"/>
    <w:rsid w:val="005A01B8"/>
    <w:rsid w:val="005A0616"/>
    <w:rsid w:val="005A135B"/>
    <w:rsid w:val="005A18F6"/>
    <w:rsid w:val="005A2053"/>
    <w:rsid w:val="005A2606"/>
    <w:rsid w:val="005A2C4F"/>
    <w:rsid w:val="005A2EED"/>
    <w:rsid w:val="005A3709"/>
    <w:rsid w:val="005A38E4"/>
    <w:rsid w:val="005A4289"/>
    <w:rsid w:val="005A4AC6"/>
    <w:rsid w:val="005A4BA7"/>
    <w:rsid w:val="005A4C51"/>
    <w:rsid w:val="005A4ED0"/>
    <w:rsid w:val="005A7508"/>
    <w:rsid w:val="005A7DE2"/>
    <w:rsid w:val="005A7E79"/>
    <w:rsid w:val="005B0004"/>
    <w:rsid w:val="005B04ED"/>
    <w:rsid w:val="005B0854"/>
    <w:rsid w:val="005B10E0"/>
    <w:rsid w:val="005B150E"/>
    <w:rsid w:val="005B1A4F"/>
    <w:rsid w:val="005B205D"/>
    <w:rsid w:val="005B2A18"/>
    <w:rsid w:val="005B342B"/>
    <w:rsid w:val="005B550D"/>
    <w:rsid w:val="005B5DEC"/>
    <w:rsid w:val="005B6455"/>
    <w:rsid w:val="005B7410"/>
    <w:rsid w:val="005B7633"/>
    <w:rsid w:val="005B7F03"/>
    <w:rsid w:val="005C07CA"/>
    <w:rsid w:val="005C0ACC"/>
    <w:rsid w:val="005C0BF3"/>
    <w:rsid w:val="005C15EE"/>
    <w:rsid w:val="005C19FB"/>
    <w:rsid w:val="005C2014"/>
    <w:rsid w:val="005C25B8"/>
    <w:rsid w:val="005C3D4D"/>
    <w:rsid w:val="005C40D7"/>
    <w:rsid w:val="005C440F"/>
    <w:rsid w:val="005C4F38"/>
    <w:rsid w:val="005C5F1D"/>
    <w:rsid w:val="005C63BF"/>
    <w:rsid w:val="005C6905"/>
    <w:rsid w:val="005C6A8A"/>
    <w:rsid w:val="005C6CB2"/>
    <w:rsid w:val="005D02FE"/>
    <w:rsid w:val="005D1406"/>
    <w:rsid w:val="005D1E48"/>
    <w:rsid w:val="005D2B46"/>
    <w:rsid w:val="005D4D72"/>
    <w:rsid w:val="005D4F06"/>
    <w:rsid w:val="005D4F29"/>
    <w:rsid w:val="005D5EE5"/>
    <w:rsid w:val="005D69F4"/>
    <w:rsid w:val="005D6C55"/>
    <w:rsid w:val="005D7377"/>
    <w:rsid w:val="005D7790"/>
    <w:rsid w:val="005D7A78"/>
    <w:rsid w:val="005D7CDC"/>
    <w:rsid w:val="005E0002"/>
    <w:rsid w:val="005E01D1"/>
    <w:rsid w:val="005E10A1"/>
    <w:rsid w:val="005E171C"/>
    <w:rsid w:val="005E19DA"/>
    <w:rsid w:val="005E2BA6"/>
    <w:rsid w:val="005E2F06"/>
    <w:rsid w:val="005E3360"/>
    <w:rsid w:val="005E3437"/>
    <w:rsid w:val="005E367D"/>
    <w:rsid w:val="005E43C8"/>
    <w:rsid w:val="005E5DEC"/>
    <w:rsid w:val="005E6C05"/>
    <w:rsid w:val="005E6CD9"/>
    <w:rsid w:val="005E72AF"/>
    <w:rsid w:val="005E77F0"/>
    <w:rsid w:val="005F0A53"/>
    <w:rsid w:val="005F0A70"/>
    <w:rsid w:val="005F147C"/>
    <w:rsid w:val="005F1B92"/>
    <w:rsid w:val="005F1CB7"/>
    <w:rsid w:val="005F2A79"/>
    <w:rsid w:val="005F3746"/>
    <w:rsid w:val="005F3BE5"/>
    <w:rsid w:val="005F405D"/>
    <w:rsid w:val="005F4AF3"/>
    <w:rsid w:val="005F6566"/>
    <w:rsid w:val="005F6CA7"/>
    <w:rsid w:val="005F6EFE"/>
    <w:rsid w:val="005F7037"/>
    <w:rsid w:val="006007F5"/>
    <w:rsid w:val="00601A0A"/>
    <w:rsid w:val="00601B25"/>
    <w:rsid w:val="006020E7"/>
    <w:rsid w:val="006036AC"/>
    <w:rsid w:val="006036E9"/>
    <w:rsid w:val="00603E1D"/>
    <w:rsid w:val="00603EE9"/>
    <w:rsid w:val="006042D7"/>
    <w:rsid w:val="0060563B"/>
    <w:rsid w:val="00606731"/>
    <w:rsid w:val="00606B3A"/>
    <w:rsid w:val="0061044D"/>
    <w:rsid w:val="00611843"/>
    <w:rsid w:val="00611DD1"/>
    <w:rsid w:val="0061266E"/>
    <w:rsid w:val="00612794"/>
    <w:rsid w:val="00613B63"/>
    <w:rsid w:val="006146E1"/>
    <w:rsid w:val="00614E12"/>
    <w:rsid w:val="006154D4"/>
    <w:rsid w:val="00615521"/>
    <w:rsid w:val="0061617E"/>
    <w:rsid w:val="0061714E"/>
    <w:rsid w:val="00617524"/>
    <w:rsid w:val="0061771B"/>
    <w:rsid w:val="00617870"/>
    <w:rsid w:val="00620109"/>
    <w:rsid w:val="0062039C"/>
    <w:rsid w:val="006203D8"/>
    <w:rsid w:val="00620612"/>
    <w:rsid w:val="00622FFA"/>
    <w:rsid w:val="00623BF0"/>
    <w:rsid w:val="00624B76"/>
    <w:rsid w:val="00624E3D"/>
    <w:rsid w:val="006258F4"/>
    <w:rsid w:val="00625990"/>
    <w:rsid w:val="00625A9B"/>
    <w:rsid w:val="00625B2E"/>
    <w:rsid w:val="0062632D"/>
    <w:rsid w:val="0062655D"/>
    <w:rsid w:val="00626A71"/>
    <w:rsid w:val="00626AF5"/>
    <w:rsid w:val="00626B7B"/>
    <w:rsid w:val="00627A5A"/>
    <w:rsid w:val="00627C59"/>
    <w:rsid w:val="00630CDE"/>
    <w:rsid w:val="00631853"/>
    <w:rsid w:val="0063196F"/>
    <w:rsid w:val="00631A27"/>
    <w:rsid w:val="00634EA2"/>
    <w:rsid w:val="006356A7"/>
    <w:rsid w:val="00635BE7"/>
    <w:rsid w:val="0063618B"/>
    <w:rsid w:val="00636974"/>
    <w:rsid w:val="00636DDA"/>
    <w:rsid w:val="00636E7D"/>
    <w:rsid w:val="00640E40"/>
    <w:rsid w:val="00642308"/>
    <w:rsid w:val="00642518"/>
    <w:rsid w:val="00642DF9"/>
    <w:rsid w:val="0064389C"/>
    <w:rsid w:val="00643C29"/>
    <w:rsid w:val="00645031"/>
    <w:rsid w:val="00645FB9"/>
    <w:rsid w:val="006462E5"/>
    <w:rsid w:val="006463B1"/>
    <w:rsid w:val="0064683A"/>
    <w:rsid w:val="00646BDB"/>
    <w:rsid w:val="00646CB5"/>
    <w:rsid w:val="00646EF2"/>
    <w:rsid w:val="00647611"/>
    <w:rsid w:val="006506BC"/>
    <w:rsid w:val="0065079B"/>
    <w:rsid w:val="00650F54"/>
    <w:rsid w:val="0065149F"/>
    <w:rsid w:val="006514A8"/>
    <w:rsid w:val="0065164D"/>
    <w:rsid w:val="006519E8"/>
    <w:rsid w:val="00651E98"/>
    <w:rsid w:val="00652579"/>
    <w:rsid w:val="00653B4B"/>
    <w:rsid w:val="00654033"/>
    <w:rsid w:val="0065467D"/>
    <w:rsid w:val="00654EDF"/>
    <w:rsid w:val="00654FE4"/>
    <w:rsid w:val="006556BF"/>
    <w:rsid w:val="00656ADA"/>
    <w:rsid w:val="00657114"/>
    <w:rsid w:val="00657462"/>
    <w:rsid w:val="00657D71"/>
    <w:rsid w:val="00660981"/>
    <w:rsid w:val="00660E67"/>
    <w:rsid w:val="0066127D"/>
    <w:rsid w:val="00661870"/>
    <w:rsid w:val="00662CFD"/>
    <w:rsid w:val="006632B1"/>
    <w:rsid w:val="006637AA"/>
    <w:rsid w:val="0066399E"/>
    <w:rsid w:val="00663BE1"/>
    <w:rsid w:val="00663F49"/>
    <w:rsid w:val="00664676"/>
    <w:rsid w:val="00664938"/>
    <w:rsid w:val="00664C1B"/>
    <w:rsid w:val="006659B0"/>
    <w:rsid w:val="00665EB8"/>
    <w:rsid w:val="00665FA4"/>
    <w:rsid w:val="006668DA"/>
    <w:rsid w:val="00667E3B"/>
    <w:rsid w:val="00670B9A"/>
    <w:rsid w:val="00671B1E"/>
    <w:rsid w:val="00671CA6"/>
    <w:rsid w:val="00672250"/>
    <w:rsid w:val="0067233C"/>
    <w:rsid w:val="0067240E"/>
    <w:rsid w:val="006728E6"/>
    <w:rsid w:val="00673751"/>
    <w:rsid w:val="00673EE4"/>
    <w:rsid w:val="0067477A"/>
    <w:rsid w:val="006754E3"/>
    <w:rsid w:val="00676706"/>
    <w:rsid w:val="00676C03"/>
    <w:rsid w:val="00676D45"/>
    <w:rsid w:val="00677309"/>
    <w:rsid w:val="006775CF"/>
    <w:rsid w:val="006807A2"/>
    <w:rsid w:val="006807D1"/>
    <w:rsid w:val="006809B7"/>
    <w:rsid w:val="00680BA8"/>
    <w:rsid w:val="006812FF"/>
    <w:rsid w:val="00681C45"/>
    <w:rsid w:val="006821E2"/>
    <w:rsid w:val="006828D5"/>
    <w:rsid w:val="006834DD"/>
    <w:rsid w:val="00683E9D"/>
    <w:rsid w:val="006841A0"/>
    <w:rsid w:val="00684EC5"/>
    <w:rsid w:val="0068523C"/>
    <w:rsid w:val="006852F4"/>
    <w:rsid w:val="0068586E"/>
    <w:rsid w:val="006861E6"/>
    <w:rsid w:val="00686A00"/>
    <w:rsid w:val="00686A64"/>
    <w:rsid w:val="006879F6"/>
    <w:rsid w:val="0069005C"/>
    <w:rsid w:val="006904D2"/>
    <w:rsid w:val="00690B14"/>
    <w:rsid w:val="00691748"/>
    <w:rsid w:val="00691AA5"/>
    <w:rsid w:val="006922BE"/>
    <w:rsid w:val="00692315"/>
    <w:rsid w:val="00693120"/>
    <w:rsid w:val="00693573"/>
    <w:rsid w:val="00693F0F"/>
    <w:rsid w:val="00694C87"/>
    <w:rsid w:val="00694D3A"/>
    <w:rsid w:val="006957F0"/>
    <w:rsid w:val="00696370"/>
    <w:rsid w:val="006963D3"/>
    <w:rsid w:val="00696E2C"/>
    <w:rsid w:val="006A040B"/>
    <w:rsid w:val="006A1A19"/>
    <w:rsid w:val="006A2342"/>
    <w:rsid w:val="006A2DC7"/>
    <w:rsid w:val="006A3534"/>
    <w:rsid w:val="006A3C24"/>
    <w:rsid w:val="006A4107"/>
    <w:rsid w:val="006A4ED6"/>
    <w:rsid w:val="006A5960"/>
    <w:rsid w:val="006A66D3"/>
    <w:rsid w:val="006A76D3"/>
    <w:rsid w:val="006A7F23"/>
    <w:rsid w:val="006B1186"/>
    <w:rsid w:val="006B321B"/>
    <w:rsid w:val="006B4338"/>
    <w:rsid w:val="006B4545"/>
    <w:rsid w:val="006B50FB"/>
    <w:rsid w:val="006B5366"/>
    <w:rsid w:val="006B5987"/>
    <w:rsid w:val="006B7920"/>
    <w:rsid w:val="006C04F4"/>
    <w:rsid w:val="006C0574"/>
    <w:rsid w:val="006C098A"/>
    <w:rsid w:val="006C09A5"/>
    <w:rsid w:val="006C1175"/>
    <w:rsid w:val="006C2367"/>
    <w:rsid w:val="006C2B06"/>
    <w:rsid w:val="006C308A"/>
    <w:rsid w:val="006C38EC"/>
    <w:rsid w:val="006C4070"/>
    <w:rsid w:val="006C4861"/>
    <w:rsid w:val="006C4C15"/>
    <w:rsid w:val="006C4C63"/>
    <w:rsid w:val="006C4CA4"/>
    <w:rsid w:val="006C513A"/>
    <w:rsid w:val="006C51FD"/>
    <w:rsid w:val="006C5CFA"/>
    <w:rsid w:val="006C6C31"/>
    <w:rsid w:val="006C7186"/>
    <w:rsid w:val="006C7D1A"/>
    <w:rsid w:val="006D08F5"/>
    <w:rsid w:val="006D0C72"/>
    <w:rsid w:val="006D124F"/>
    <w:rsid w:val="006D26B6"/>
    <w:rsid w:val="006D3A1B"/>
    <w:rsid w:val="006D3B91"/>
    <w:rsid w:val="006D4262"/>
    <w:rsid w:val="006D4734"/>
    <w:rsid w:val="006D4945"/>
    <w:rsid w:val="006D5816"/>
    <w:rsid w:val="006D6175"/>
    <w:rsid w:val="006D6BFF"/>
    <w:rsid w:val="006D6CA8"/>
    <w:rsid w:val="006D752A"/>
    <w:rsid w:val="006D7C2F"/>
    <w:rsid w:val="006E058B"/>
    <w:rsid w:val="006E08E4"/>
    <w:rsid w:val="006E0A6B"/>
    <w:rsid w:val="006E0EE9"/>
    <w:rsid w:val="006E119E"/>
    <w:rsid w:val="006E1A50"/>
    <w:rsid w:val="006E1C66"/>
    <w:rsid w:val="006E2FC0"/>
    <w:rsid w:val="006E30F0"/>
    <w:rsid w:val="006E33BA"/>
    <w:rsid w:val="006E3625"/>
    <w:rsid w:val="006E3D2B"/>
    <w:rsid w:val="006E4602"/>
    <w:rsid w:val="006E5C8E"/>
    <w:rsid w:val="006E60C9"/>
    <w:rsid w:val="006E70C6"/>
    <w:rsid w:val="006E76DA"/>
    <w:rsid w:val="006E7769"/>
    <w:rsid w:val="006E7D8D"/>
    <w:rsid w:val="006F00D2"/>
    <w:rsid w:val="006F0E74"/>
    <w:rsid w:val="006F0ED6"/>
    <w:rsid w:val="006F124F"/>
    <w:rsid w:val="006F16C5"/>
    <w:rsid w:val="006F1EF4"/>
    <w:rsid w:val="006F201E"/>
    <w:rsid w:val="006F2622"/>
    <w:rsid w:val="006F263D"/>
    <w:rsid w:val="006F301B"/>
    <w:rsid w:val="006F516B"/>
    <w:rsid w:val="006F51C6"/>
    <w:rsid w:val="006F55E8"/>
    <w:rsid w:val="006F5807"/>
    <w:rsid w:val="006F5A71"/>
    <w:rsid w:val="006F6301"/>
    <w:rsid w:val="006F6AA9"/>
    <w:rsid w:val="006F6FAD"/>
    <w:rsid w:val="006F7A50"/>
    <w:rsid w:val="006F7B27"/>
    <w:rsid w:val="007012AF"/>
    <w:rsid w:val="00703024"/>
    <w:rsid w:val="00703044"/>
    <w:rsid w:val="00703479"/>
    <w:rsid w:val="00704079"/>
    <w:rsid w:val="007040EC"/>
    <w:rsid w:val="00705B0C"/>
    <w:rsid w:val="00706DE9"/>
    <w:rsid w:val="0070732B"/>
    <w:rsid w:val="00707433"/>
    <w:rsid w:val="00710117"/>
    <w:rsid w:val="007107C8"/>
    <w:rsid w:val="007109D3"/>
    <w:rsid w:val="00711617"/>
    <w:rsid w:val="00711B0E"/>
    <w:rsid w:val="00711CB7"/>
    <w:rsid w:val="00713077"/>
    <w:rsid w:val="007132F6"/>
    <w:rsid w:val="0071357F"/>
    <w:rsid w:val="00713764"/>
    <w:rsid w:val="0071378D"/>
    <w:rsid w:val="00713D71"/>
    <w:rsid w:val="007142BB"/>
    <w:rsid w:val="00714E2E"/>
    <w:rsid w:val="0071510E"/>
    <w:rsid w:val="00715572"/>
    <w:rsid w:val="00715870"/>
    <w:rsid w:val="00715A1C"/>
    <w:rsid w:val="00716270"/>
    <w:rsid w:val="0071689E"/>
    <w:rsid w:val="0071720E"/>
    <w:rsid w:val="00717339"/>
    <w:rsid w:val="00720821"/>
    <w:rsid w:val="00721C05"/>
    <w:rsid w:val="00722AE7"/>
    <w:rsid w:val="007239C1"/>
    <w:rsid w:val="007251F5"/>
    <w:rsid w:val="00726978"/>
    <w:rsid w:val="00726A4E"/>
    <w:rsid w:val="00726D5B"/>
    <w:rsid w:val="0072778A"/>
    <w:rsid w:val="00727A6B"/>
    <w:rsid w:val="00727A7F"/>
    <w:rsid w:val="00730152"/>
    <w:rsid w:val="007306F6"/>
    <w:rsid w:val="00730F2C"/>
    <w:rsid w:val="0073109E"/>
    <w:rsid w:val="00732A18"/>
    <w:rsid w:val="00733E60"/>
    <w:rsid w:val="0073435A"/>
    <w:rsid w:val="0073516F"/>
    <w:rsid w:val="00735C05"/>
    <w:rsid w:val="00735C23"/>
    <w:rsid w:val="007369D7"/>
    <w:rsid w:val="00737D15"/>
    <w:rsid w:val="007404CB"/>
    <w:rsid w:val="007410D5"/>
    <w:rsid w:val="00741A05"/>
    <w:rsid w:val="0074240A"/>
    <w:rsid w:val="0074244E"/>
    <w:rsid w:val="00742F7A"/>
    <w:rsid w:val="00743EEC"/>
    <w:rsid w:val="00743F7B"/>
    <w:rsid w:val="00744E17"/>
    <w:rsid w:val="0074502B"/>
    <w:rsid w:val="0074542E"/>
    <w:rsid w:val="00746360"/>
    <w:rsid w:val="00746616"/>
    <w:rsid w:val="0074775C"/>
    <w:rsid w:val="00747801"/>
    <w:rsid w:val="007501ED"/>
    <w:rsid w:val="00750A07"/>
    <w:rsid w:val="00750BDA"/>
    <w:rsid w:val="0075134B"/>
    <w:rsid w:val="00751D94"/>
    <w:rsid w:val="00752DDD"/>
    <w:rsid w:val="0075310F"/>
    <w:rsid w:val="0075333F"/>
    <w:rsid w:val="0075395F"/>
    <w:rsid w:val="007539BD"/>
    <w:rsid w:val="00754CCD"/>
    <w:rsid w:val="0075551B"/>
    <w:rsid w:val="00755685"/>
    <w:rsid w:val="00755ED1"/>
    <w:rsid w:val="00756744"/>
    <w:rsid w:val="00756CD4"/>
    <w:rsid w:val="007570EA"/>
    <w:rsid w:val="00757B42"/>
    <w:rsid w:val="00760183"/>
    <w:rsid w:val="007605D8"/>
    <w:rsid w:val="00760746"/>
    <w:rsid w:val="00760A93"/>
    <w:rsid w:val="00761CF0"/>
    <w:rsid w:val="0076223E"/>
    <w:rsid w:val="00762992"/>
    <w:rsid w:val="007629E3"/>
    <w:rsid w:val="00762A84"/>
    <w:rsid w:val="007635C4"/>
    <w:rsid w:val="00763E2B"/>
    <w:rsid w:val="00763F68"/>
    <w:rsid w:val="00764074"/>
    <w:rsid w:val="00764678"/>
    <w:rsid w:val="00765DD1"/>
    <w:rsid w:val="007663B8"/>
    <w:rsid w:val="00767167"/>
    <w:rsid w:val="00767299"/>
    <w:rsid w:val="00767B3D"/>
    <w:rsid w:val="0077133E"/>
    <w:rsid w:val="00772C57"/>
    <w:rsid w:val="0077471C"/>
    <w:rsid w:val="00774852"/>
    <w:rsid w:val="00774F60"/>
    <w:rsid w:val="007755D6"/>
    <w:rsid w:val="007756F8"/>
    <w:rsid w:val="00775C97"/>
    <w:rsid w:val="00775E4E"/>
    <w:rsid w:val="00775F57"/>
    <w:rsid w:val="007769E2"/>
    <w:rsid w:val="00777C6C"/>
    <w:rsid w:val="00780515"/>
    <w:rsid w:val="007812DC"/>
    <w:rsid w:val="00781391"/>
    <w:rsid w:val="00781E27"/>
    <w:rsid w:val="00782521"/>
    <w:rsid w:val="0078276A"/>
    <w:rsid w:val="0078343B"/>
    <w:rsid w:val="00783525"/>
    <w:rsid w:val="00783767"/>
    <w:rsid w:val="00784B06"/>
    <w:rsid w:val="00785234"/>
    <w:rsid w:val="007857D1"/>
    <w:rsid w:val="007857DB"/>
    <w:rsid w:val="00786527"/>
    <w:rsid w:val="007905D4"/>
    <w:rsid w:val="00790952"/>
    <w:rsid w:val="0079099E"/>
    <w:rsid w:val="00791A6D"/>
    <w:rsid w:val="00792DCA"/>
    <w:rsid w:val="00792EC5"/>
    <w:rsid w:val="007943FE"/>
    <w:rsid w:val="00794944"/>
    <w:rsid w:val="00794CE9"/>
    <w:rsid w:val="00795137"/>
    <w:rsid w:val="007951D6"/>
    <w:rsid w:val="00795212"/>
    <w:rsid w:val="00795276"/>
    <w:rsid w:val="0079719E"/>
    <w:rsid w:val="00797D54"/>
    <w:rsid w:val="007A096E"/>
    <w:rsid w:val="007A0B2F"/>
    <w:rsid w:val="007A1A13"/>
    <w:rsid w:val="007A1C62"/>
    <w:rsid w:val="007A2792"/>
    <w:rsid w:val="007A32DD"/>
    <w:rsid w:val="007A348A"/>
    <w:rsid w:val="007A3FDC"/>
    <w:rsid w:val="007A4645"/>
    <w:rsid w:val="007A536E"/>
    <w:rsid w:val="007A569B"/>
    <w:rsid w:val="007A6397"/>
    <w:rsid w:val="007A6993"/>
    <w:rsid w:val="007A6BE4"/>
    <w:rsid w:val="007A72D5"/>
    <w:rsid w:val="007A7F1F"/>
    <w:rsid w:val="007B13C5"/>
    <w:rsid w:val="007B1F99"/>
    <w:rsid w:val="007B2349"/>
    <w:rsid w:val="007B239E"/>
    <w:rsid w:val="007B2655"/>
    <w:rsid w:val="007B334C"/>
    <w:rsid w:val="007B3414"/>
    <w:rsid w:val="007B346A"/>
    <w:rsid w:val="007B4EB4"/>
    <w:rsid w:val="007B53E9"/>
    <w:rsid w:val="007B54AB"/>
    <w:rsid w:val="007B54FC"/>
    <w:rsid w:val="007B6D06"/>
    <w:rsid w:val="007B7FF8"/>
    <w:rsid w:val="007C0473"/>
    <w:rsid w:val="007C187A"/>
    <w:rsid w:val="007C1BD8"/>
    <w:rsid w:val="007C1F46"/>
    <w:rsid w:val="007C3360"/>
    <w:rsid w:val="007C370B"/>
    <w:rsid w:val="007C39F1"/>
    <w:rsid w:val="007C3C87"/>
    <w:rsid w:val="007C3CA3"/>
    <w:rsid w:val="007C4E73"/>
    <w:rsid w:val="007C636A"/>
    <w:rsid w:val="007C6730"/>
    <w:rsid w:val="007C7361"/>
    <w:rsid w:val="007C7AB4"/>
    <w:rsid w:val="007D008E"/>
    <w:rsid w:val="007D027D"/>
    <w:rsid w:val="007D0ABD"/>
    <w:rsid w:val="007D0B3E"/>
    <w:rsid w:val="007D0EBB"/>
    <w:rsid w:val="007D17D5"/>
    <w:rsid w:val="007D187B"/>
    <w:rsid w:val="007D1C1D"/>
    <w:rsid w:val="007D283D"/>
    <w:rsid w:val="007D2911"/>
    <w:rsid w:val="007D3078"/>
    <w:rsid w:val="007D3C32"/>
    <w:rsid w:val="007D3EC0"/>
    <w:rsid w:val="007D3F3D"/>
    <w:rsid w:val="007D4360"/>
    <w:rsid w:val="007D4E7E"/>
    <w:rsid w:val="007D71FD"/>
    <w:rsid w:val="007D7600"/>
    <w:rsid w:val="007D7A94"/>
    <w:rsid w:val="007E02F1"/>
    <w:rsid w:val="007E02F2"/>
    <w:rsid w:val="007E106C"/>
    <w:rsid w:val="007E16F9"/>
    <w:rsid w:val="007E241A"/>
    <w:rsid w:val="007E3F5C"/>
    <w:rsid w:val="007E4235"/>
    <w:rsid w:val="007E4549"/>
    <w:rsid w:val="007E457A"/>
    <w:rsid w:val="007E4D82"/>
    <w:rsid w:val="007E549C"/>
    <w:rsid w:val="007E57D5"/>
    <w:rsid w:val="007E62C9"/>
    <w:rsid w:val="007E6745"/>
    <w:rsid w:val="007E6B5F"/>
    <w:rsid w:val="007E6B7F"/>
    <w:rsid w:val="007E768A"/>
    <w:rsid w:val="007E7823"/>
    <w:rsid w:val="007F01E2"/>
    <w:rsid w:val="007F0568"/>
    <w:rsid w:val="007F0DC0"/>
    <w:rsid w:val="007F0F2C"/>
    <w:rsid w:val="007F16C2"/>
    <w:rsid w:val="007F16C4"/>
    <w:rsid w:val="007F1886"/>
    <w:rsid w:val="007F20EB"/>
    <w:rsid w:val="007F21F9"/>
    <w:rsid w:val="007F295B"/>
    <w:rsid w:val="007F2E10"/>
    <w:rsid w:val="007F432C"/>
    <w:rsid w:val="007F5063"/>
    <w:rsid w:val="007F5240"/>
    <w:rsid w:val="007F5B4A"/>
    <w:rsid w:val="007F6566"/>
    <w:rsid w:val="007F6760"/>
    <w:rsid w:val="007F73C4"/>
    <w:rsid w:val="007F755E"/>
    <w:rsid w:val="007F7874"/>
    <w:rsid w:val="0080145D"/>
    <w:rsid w:val="0080185B"/>
    <w:rsid w:val="00801909"/>
    <w:rsid w:val="0080211A"/>
    <w:rsid w:val="00802619"/>
    <w:rsid w:val="00803978"/>
    <w:rsid w:val="008055D9"/>
    <w:rsid w:val="00805DBB"/>
    <w:rsid w:val="00805FCF"/>
    <w:rsid w:val="008065F7"/>
    <w:rsid w:val="00806920"/>
    <w:rsid w:val="00807A25"/>
    <w:rsid w:val="00807F3F"/>
    <w:rsid w:val="0081035A"/>
    <w:rsid w:val="00810586"/>
    <w:rsid w:val="00810FCD"/>
    <w:rsid w:val="00811889"/>
    <w:rsid w:val="00811B58"/>
    <w:rsid w:val="00813097"/>
    <w:rsid w:val="0081347F"/>
    <w:rsid w:val="00813B1E"/>
    <w:rsid w:val="00813C70"/>
    <w:rsid w:val="00813E37"/>
    <w:rsid w:val="00814BBC"/>
    <w:rsid w:val="00814EA0"/>
    <w:rsid w:val="00815295"/>
    <w:rsid w:val="00815654"/>
    <w:rsid w:val="00817430"/>
    <w:rsid w:val="0081771D"/>
    <w:rsid w:val="0081788E"/>
    <w:rsid w:val="00817CAF"/>
    <w:rsid w:val="0082203B"/>
    <w:rsid w:val="0082249D"/>
    <w:rsid w:val="008225A9"/>
    <w:rsid w:val="008229CE"/>
    <w:rsid w:val="008229EE"/>
    <w:rsid w:val="00822C9E"/>
    <w:rsid w:val="0082327D"/>
    <w:rsid w:val="008237A5"/>
    <w:rsid w:val="00823DE5"/>
    <w:rsid w:val="008243D7"/>
    <w:rsid w:val="0082591D"/>
    <w:rsid w:val="00826038"/>
    <w:rsid w:val="0082630D"/>
    <w:rsid w:val="00826561"/>
    <w:rsid w:val="0082674F"/>
    <w:rsid w:val="00826CAC"/>
    <w:rsid w:val="0082760E"/>
    <w:rsid w:val="008276C7"/>
    <w:rsid w:val="0083087A"/>
    <w:rsid w:val="00831D23"/>
    <w:rsid w:val="00831E35"/>
    <w:rsid w:val="008335C5"/>
    <w:rsid w:val="008341DF"/>
    <w:rsid w:val="008347B7"/>
    <w:rsid w:val="00834A43"/>
    <w:rsid w:val="008351C0"/>
    <w:rsid w:val="008355A4"/>
    <w:rsid w:val="008355C1"/>
    <w:rsid w:val="00836925"/>
    <w:rsid w:val="008373F0"/>
    <w:rsid w:val="008401F8"/>
    <w:rsid w:val="0084127C"/>
    <w:rsid w:val="00842243"/>
    <w:rsid w:val="00842D02"/>
    <w:rsid w:val="00842DDB"/>
    <w:rsid w:val="00842E24"/>
    <w:rsid w:val="00842F32"/>
    <w:rsid w:val="00842FD0"/>
    <w:rsid w:val="0084321E"/>
    <w:rsid w:val="00843568"/>
    <w:rsid w:val="00843786"/>
    <w:rsid w:val="008438A9"/>
    <w:rsid w:val="00843C76"/>
    <w:rsid w:val="0084460B"/>
    <w:rsid w:val="00844D01"/>
    <w:rsid w:val="00845164"/>
    <w:rsid w:val="00845405"/>
    <w:rsid w:val="00845823"/>
    <w:rsid w:val="00845E7F"/>
    <w:rsid w:val="00851247"/>
    <w:rsid w:val="0085153F"/>
    <w:rsid w:val="00851CB0"/>
    <w:rsid w:val="00851DE8"/>
    <w:rsid w:val="008525DC"/>
    <w:rsid w:val="00852BD4"/>
    <w:rsid w:val="00852C14"/>
    <w:rsid w:val="00853B1E"/>
    <w:rsid w:val="00854642"/>
    <w:rsid w:val="00855211"/>
    <w:rsid w:val="0085541F"/>
    <w:rsid w:val="00855641"/>
    <w:rsid w:val="0085574E"/>
    <w:rsid w:val="008559FF"/>
    <w:rsid w:val="00855D04"/>
    <w:rsid w:val="0085665F"/>
    <w:rsid w:val="00857C63"/>
    <w:rsid w:val="00860F61"/>
    <w:rsid w:val="00861216"/>
    <w:rsid w:val="0086150A"/>
    <w:rsid w:val="00861CFA"/>
    <w:rsid w:val="00861D27"/>
    <w:rsid w:val="00863187"/>
    <w:rsid w:val="00863991"/>
    <w:rsid w:val="008650FA"/>
    <w:rsid w:val="0086510A"/>
    <w:rsid w:val="008658CC"/>
    <w:rsid w:val="00866620"/>
    <w:rsid w:val="00866949"/>
    <w:rsid w:val="00867D04"/>
    <w:rsid w:val="00867EBC"/>
    <w:rsid w:val="008704B0"/>
    <w:rsid w:val="00870A5E"/>
    <w:rsid w:val="00870D45"/>
    <w:rsid w:val="008721EB"/>
    <w:rsid w:val="008730DE"/>
    <w:rsid w:val="00873CAE"/>
    <w:rsid w:val="00873E38"/>
    <w:rsid w:val="00873FA3"/>
    <w:rsid w:val="00874539"/>
    <w:rsid w:val="0087465E"/>
    <w:rsid w:val="00875191"/>
    <w:rsid w:val="00875DE1"/>
    <w:rsid w:val="00876DFF"/>
    <w:rsid w:val="00876E22"/>
    <w:rsid w:val="00880453"/>
    <w:rsid w:val="00881028"/>
    <w:rsid w:val="00881BB4"/>
    <w:rsid w:val="00882EE5"/>
    <w:rsid w:val="00883023"/>
    <w:rsid w:val="008830C3"/>
    <w:rsid w:val="00883C96"/>
    <w:rsid w:val="00884BF1"/>
    <w:rsid w:val="00886DBB"/>
    <w:rsid w:val="00886EF7"/>
    <w:rsid w:val="00887039"/>
    <w:rsid w:val="008904D7"/>
    <w:rsid w:val="00891176"/>
    <w:rsid w:val="00891495"/>
    <w:rsid w:val="00892DB5"/>
    <w:rsid w:val="00893020"/>
    <w:rsid w:val="00894220"/>
    <w:rsid w:val="00894D92"/>
    <w:rsid w:val="008951BC"/>
    <w:rsid w:val="00895BE7"/>
    <w:rsid w:val="00895F68"/>
    <w:rsid w:val="008970C8"/>
    <w:rsid w:val="00897326"/>
    <w:rsid w:val="008974DC"/>
    <w:rsid w:val="008A0003"/>
    <w:rsid w:val="008A06ED"/>
    <w:rsid w:val="008A0AE7"/>
    <w:rsid w:val="008A159E"/>
    <w:rsid w:val="008A1A9D"/>
    <w:rsid w:val="008A1BA2"/>
    <w:rsid w:val="008A1CA9"/>
    <w:rsid w:val="008A1DFA"/>
    <w:rsid w:val="008A24FD"/>
    <w:rsid w:val="008A4597"/>
    <w:rsid w:val="008A471F"/>
    <w:rsid w:val="008A4AE7"/>
    <w:rsid w:val="008A56E4"/>
    <w:rsid w:val="008A58F3"/>
    <w:rsid w:val="008A6B69"/>
    <w:rsid w:val="008A6C94"/>
    <w:rsid w:val="008A7C5A"/>
    <w:rsid w:val="008B075C"/>
    <w:rsid w:val="008B0893"/>
    <w:rsid w:val="008B0CA2"/>
    <w:rsid w:val="008B120C"/>
    <w:rsid w:val="008B15E7"/>
    <w:rsid w:val="008B2EB0"/>
    <w:rsid w:val="008B3003"/>
    <w:rsid w:val="008B3111"/>
    <w:rsid w:val="008B317F"/>
    <w:rsid w:val="008B32D0"/>
    <w:rsid w:val="008B39F3"/>
    <w:rsid w:val="008B4A45"/>
    <w:rsid w:val="008B4EAF"/>
    <w:rsid w:val="008B4F93"/>
    <w:rsid w:val="008B56B7"/>
    <w:rsid w:val="008B5871"/>
    <w:rsid w:val="008B5BBB"/>
    <w:rsid w:val="008B652B"/>
    <w:rsid w:val="008B6943"/>
    <w:rsid w:val="008B711E"/>
    <w:rsid w:val="008B7538"/>
    <w:rsid w:val="008C0115"/>
    <w:rsid w:val="008C05B3"/>
    <w:rsid w:val="008C15D4"/>
    <w:rsid w:val="008C1E13"/>
    <w:rsid w:val="008C3152"/>
    <w:rsid w:val="008C412C"/>
    <w:rsid w:val="008C4538"/>
    <w:rsid w:val="008C4D51"/>
    <w:rsid w:val="008C54A6"/>
    <w:rsid w:val="008C5634"/>
    <w:rsid w:val="008C59A9"/>
    <w:rsid w:val="008C6F4F"/>
    <w:rsid w:val="008C7047"/>
    <w:rsid w:val="008C7376"/>
    <w:rsid w:val="008D0594"/>
    <w:rsid w:val="008D081A"/>
    <w:rsid w:val="008D09D6"/>
    <w:rsid w:val="008D0A92"/>
    <w:rsid w:val="008D150B"/>
    <w:rsid w:val="008D194F"/>
    <w:rsid w:val="008D1EE8"/>
    <w:rsid w:val="008D2EE2"/>
    <w:rsid w:val="008D3098"/>
    <w:rsid w:val="008D337E"/>
    <w:rsid w:val="008D3A2E"/>
    <w:rsid w:val="008D3BFE"/>
    <w:rsid w:val="008D45D6"/>
    <w:rsid w:val="008D4C8A"/>
    <w:rsid w:val="008D540F"/>
    <w:rsid w:val="008D69E0"/>
    <w:rsid w:val="008D6AC8"/>
    <w:rsid w:val="008D6C21"/>
    <w:rsid w:val="008D6E35"/>
    <w:rsid w:val="008D73F0"/>
    <w:rsid w:val="008E16C2"/>
    <w:rsid w:val="008E1BE2"/>
    <w:rsid w:val="008E22A2"/>
    <w:rsid w:val="008E2B14"/>
    <w:rsid w:val="008E2E89"/>
    <w:rsid w:val="008E2F28"/>
    <w:rsid w:val="008E34FA"/>
    <w:rsid w:val="008E35EB"/>
    <w:rsid w:val="008E386A"/>
    <w:rsid w:val="008E3F50"/>
    <w:rsid w:val="008E5174"/>
    <w:rsid w:val="008E5E95"/>
    <w:rsid w:val="008E5F0D"/>
    <w:rsid w:val="008E6E10"/>
    <w:rsid w:val="008E76F1"/>
    <w:rsid w:val="008E7A30"/>
    <w:rsid w:val="008F0CC3"/>
    <w:rsid w:val="008F12FA"/>
    <w:rsid w:val="008F407C"/>
    <w:rsid w:val="008F4455"/>
    <w:rsid w:val="008F5106"/>
    <w:rsid w:val="008F5678"/>
    <w:rsid w:val="008F57E4"/>
    <w:rsid w:val="008F6712"/>
    <w:rsid w:val="008F70F3"/>
    <w:rsid w:val="008F76C2"/>
    <w:rsid w:val="008F78AA"/>
    <w:rsid w:val="008F79F9"/>
    <w:rsid w:val="008F7E24"/>
    <w:rsid w:val="00900626"/>
    <w:rsid w:val="00900F51"/>
    <w:rsid w:val="009016A1"/>
    <w:rsid w:val="00901F7E"/>
    <w:rsid w:val="009026DD"/>
    <w:rsid w:val="009028FA"/>
    <w:rsid w:val="00902F02"/>
    <w:rsid w:val="00904563"/>
    <w:rsid w:val="0090473C"/>
    <w:rsid w:val="00904D8F"/>
    <w:rsid w:val="009056D3"/>
    <w:rsid w:val="00905A0F"/>
    <w:rsid w:val="00906006"/>
    <w:rsid w:val="00906301"/>
    <w:rsid w:val="0090706B"/>
    <w:rsid w:val="009079EB"/>
    <w:rsid w:val="00907F66"/>
    <w:rsid w:val="009102B6"/>
    <w:rsid w:val="00910BFA"/>
    <w:rsid w:val="00910C55"/>
    <w:rsid w:val="00910D4E"/>
    <w:rsid w:val="00912721"/>
    <w:rsid w:val="0091381E"/>
    <w:rsid w:val="00913EDB"/>
    <w:rsid w:val="009140FD"/>
    <w:rsid w:val="009144E2"/>
    <w:rsid w:val="00914CA9"/>
    <w:rsid w:val="00915A30"/>
    <w:rsid w:val="00915E10"/>
    <w:rsid w:val="00915E57"/>
    <w:rsid w:val="009174F6"/>
    <w:rsid w:val="00920BAF"/>
    <w:rsid w:val="00920E54"/>
    <w:rsid w:val="00921825"/>
    <w:rsid w:val="00921D33"/>
    <w:rsid w:val="0092210B"/>
    <w:rsid w:val="00922C20"/>
    <w:rsid w:val="00924B00"/>
    <w:rsid w:val="00925C2F"/>
    <w:rsid w:val="00926692"/>
    <w:rsid w:val="00926E2F"/>
    <w:rsid w:val="009271F3"/>
    <w:rsid w:val="00927616"/>
    <w:rsid w:val="00927997"/>
    <w:rsid w:val="00927E31"/>
    <w:rsid w:val="0093043B"/>
    <w:rsid w:val="00930DAC"/>
    <w:rsid w:val="009322E7"/>
    <w:rsid w:val="00932559"/>
    <w:rsid w:val="00932746"/>
    <w:rsid w:val="00932AFB"/>
    <w:rsid w:val="00932B74"/>
    <w:rsid w:val="00933B4C"/>
    <w:rsid w:val="0093443B"/>
    <w:rsid w:val="009356EF"/>
    <w:rsid w:val="00935BFD"/>
    <w:rsid w:val="00935F47"/>
    <w:rsid w:val="00936243"/>
    <w:rsid w:val="009366AA"/>
    <w:rsid w:val="0093677F"/>
    <w:rsid w:val="00936BF9"/>
    <w:rsid w:val="00937534"/>
    <w:rsid w:val="00937DBB"/>
    <w:rsid w:val="00940C78"/>
    <w:rsid w:val="00942A8C"/>
    <w:rsid w:val="00942C7B"/>
    <w:rsid w:val="00942CC8"/>
    <w:rsid w:val="009430D0"/>
    <w:rsid w:val="00944FA6"/>
    <w:rsid w:val="009459F3"/>
    <w:rsid w:val="00945AB6"/>
    <w:rsid w:val="00946D58"/>
    <w:rsid w:val="00947B65"/>
    <w:rsid w:val="00950047"/>
    <w:rsid w:val="00950E4A"/>
    <w:rsid w:val="00951138"/>
    <w:rsid w:val="009516A5"/>
    <w:rsid w:val="00951FCC"/>
    <w:rsid w:val="00952A6A"/>
    <w:rsid w:val="00952E87"/>
    <w:rsid w:val="00954BDF"/>
    <w:rsid w:val="00954E82"/>
    <w:rsid w:val="009551B0"/>
    <w:rsid w:val="009551B2"/>
    <w:rsid w:val="00955275"/>
    <w:rsid w:val="00955599"/>
    <w:rsid w:val="00955B88"/>
    <w:rsid w:val="00955DE9"/>
    <w:rsid w:val="00955F3F"/>
    <w:rsid w:val="00956BA6"/>
    <w:rsid w:val="00956CC8"/>
    <w:rsid w:val="00956EDF"/>
    <w:rsid w:val="00957D41"/>
    <w:rsid w:val="009639E4"/>
    <w:rsid w:val="00963E3C"/>
    <w:rsid w:val="00964A11"/>
    <w:rsid w:val="00964BB7"/>
    <w:rsid w:val="00965879"/>
    <w:rsid w:val="00966755"/>
    <w:rsid w:val="00967527"/>
    <w:rsid w:val="00967730"/>
    <w:rsid w:val="009679E4"/>
    <w:rsid w:val="00967D6A"/>
    <w:rsid w:val="00967F56"/>
    <w:rsid w:val="00970142"/>
    <w:rsid w:val="0097158F"/>
    <w:rsid w:val="009715CF"/>
    <w:rsid w:val="0097174C"/>
    <w:rsid w:val="00971BAD"/>
    <w:rsid w:val="00971DB7"/>
    <w:rsid w:val="009722E5"/>
    <w:rsid w:val="00972394"/>
    <w:rsid w:val="00972DF0"/>
    <w:rsid w:val="00973279"/>
    <w:rsid w:val="0097352D"/>
    <w:rsid w:val="00973E2F"/>
    <w:rsid w:val="009750C7"/>
    <w:rsid w:val="00975452"/>
    <w:rsid w:val="0097575B"/>
    <w:rsid w:val="00975B63"/>
    <w:rsid w:val="00975E06"/>
    <w:rsid w:val="009778C2"/>
    <w:rsid w:val="00977A59"/>
    <w:rsid w:val="00977E7B"/>
    <w:rsid w:val="009807D0"/>
    <w:rsid w:val="009809C0"/>
    <w:rsid w:val="00980D3D"/>
    <w:rsid w:val="0098107B"/>
    <w:rsid w:val="009817A9"/>
    <w:rsid w:val="00981AD2"/>
    <w:rsid w:val="009824F3"/>
    <w:rsid w:val="00983760"/>
    <w:rsid w:val="00983A33"/>
    <w:rsid w:val="009849E4"/>
    <w:rsid w:val="0098522F"/>
    <w:rsid w:val="00985BBB"/>
    <w:rsid w:val="009870FF"/>
    <w:rsid w:val="00987ACA"/>
    <w:rsid w:val="00990093"/>
    <w:rsid w:val="0099020B"/>
    <w:rsid w:val="00990603"/>
    <w:rsid w:val="00990617"/>
    <w:rsid w:val="00990E28"/>
    <w:rsid w:val="009916E3"/>
    <w:rsid w:val="00991D19"/>
    <w:rsid w:val="009927C3"/>
    <w:rsid w:val="00993911"/>
    <w:rsid w:val="00995580"/>
    <w:rsid w:val="00995A68"/>
    <w:rsid w:val="0099647B"/>
    <w:rsid w:val="009964AF"/>
    <w:rsid w:val="009969FF"/>
    <w:rsid w:val="00997339"/>
    <w:rsid w:val="00997410"/>
    <w:rsid w:val="009A0005"/>
    <w:rsid w:val="009A094D"/>
    <w:rsid w:val="009A1696"/>
    <w:rsid w:val="009A16C2"/>
    <w:rsid w:val="009A1EB4"/>
    <w:rsid w:val="009A30A0"/>
    <w:rsid w:val="009A33A2"/>
    <w:rsid w:val="009A3C22"/>
    <w:rsid w:val="009A3ED9"/>
    <w:rsid w:val="009A4365"/>
    <w:rsid w:val="009A43A3"/>
    <w:rsid w:val="009A4448"/>
    <w:rsid w:val="009A4655"/>
    <w:rsid w:val="009A48C5"/>
    <w:rsid w:val="009A4AF9"/>
    <w:rsid w:val="009A4BD4"/>
    <w:rsid w:val="009A526E"/>
    <w:rsid w:val="009A5297"/>
    <w:rsid w:val="009A53F0"/>
    <w:rsid w:val="009A5FC2"/>
    <w:rsid w:val="009A6972"/>
    <w:rsid w:val="009A6982"/>
    <w:rsid w:val="009B0632"/>
    <w:rsid w:val="009B08F0"/>
    <w:rsid w:val="009B0E8C"/>
    <w:rsid w:val="009B19F7"/>
    <w:rsid w:val="009B2C97"/>
    <w:rsid w:val="009B3CE2"/>
    <w:rsid w:val="009B4CD3"/>
    <w:rsid w:val="009B4F83"/>
    <w:rsid w:val="009B5055"/>
    <w:rsid w:val="009B569D"/>
    <w:rsid w:val="009B636B"/>
    <w:rsid w:val="009B7325"/>
    <w:rsid w:val="009B7632"/>
    <w:rsid w:val="009B78E1"/>
    <w:rsid w:val="009C02FD"/>
    <w:rsid w:val="009C0AB8"/>
    <w:rsid w:val="009C1A46"/>
    <w:rsid w:val="009C26C9"/>
    <w:rsid w:val="009C2ECC"/>
    <w:rsid w:val="009C30BF"/>
    <w:rsid w:val="009C3780"/>
    <w:rsid w:val="009C3B42"/>
    <w:rsid w:val="009C3EF0"/>
    <w:rsid w:val="009C463E"/>
    <w:rsid w:val="009C581C"/>
    <w:rsid w:val="009C5D37"/>
    <w:rsid w:val="009C5E29"/>
    <w:rsid w:val="009C6292"/>
    <w:rsid w:val="009C66F5"/>
    <w:rsid w:val="009C6E70"/>
    <w:rsid w:val="009C720F"/>
    <w:rsid w:val="009C72DB"/>
    <w:rsid w:val="009C7382"/>
    <w:rsid w:val="009C7438"/>
    <w:rsid w:val="009C7AAA"/>
    <w:rsid w:val="009C7EB1"/>
    <w:rsid w:val="009D0387"/>
    <w:rsid w:val="009D1093"/>
    <w:rsid w:val="009D22FD"/>
    <w:rsid w:val="009D2581"/>
    <w:rsid w:val="009D2A43"/>
    <w:rsid w:val="009D38BB"/>
    <w:rsid w:val="009D3AE3"/>
    <w:rsid w:val="009D49CE"/>
    <w:rsid w:val="009D518D"/>
    <w:rsid w:val="009D62E9"/>
    <w:rsid w:val="009D7142"/>
    <w:rsid w:val="009D71DD"/>
    <w:rsid w:val="009D77A5"/>
    <w:rsid w:val="009D7CCF"/>
    <w:rsid w:val="009D7EB6"/>
    <w:rsid w:val="009E024E"/>
    <w:rsid w:val="009E153F"/>
    <w:rsid w:val="009E1768"/>
    <w:rsid w:val="009E2725"/>
    <w:rsid w:val="009E27F7"/>
    <w:rsid w:val="009E2836"/>
    <w:rsid w:val="009E2C5F"/>
    <w:rsid w:val="009E2C66"/>
    <w:rsid w:val="009E3394"/>
    <w:rsid w:val="009E3A8D"/>
    <w:rsid w:val="009E3EB2"/>
    <w:rsid w:val="009E4583"/>
    <w:rsid w:val="009E4620"/>
    <w:rsid w:val="009E480F"/>
    <w:rsid w:val="009E5368"/>
    <w:rsid w:val="009E55F1"/>
    <w:rsid w:val="009E5FD7"/>
    <w:rsid w:val="009E634D"/>
    <w:rsid w:val="009E6AC9"/>
    <w:rsid w:val="009E6BD3"/>
    <w:rsid w:val="009E6C35"/>
    <w:rsid w:val="009F0312"/>
    <w:rsid w:val="009F04E6"/>
    <w:rsid w:val="009F0A35"/>
    <w:rsid w:val="009F1493"/>
    <w:rsid w:val="009F1565"/>
    <w:rsid w:val="009F251E"/>
    <w:rsid w:val="009F2DF6"/>
    <w:rsid w:val="009F4041"/>
    <w:rsid w:val="009F41B7"/>
    <w:rsid w:val="009F442E"/>
    <w:rsid w:val="009F461D"/>
    <w:rsid w:val="009F48B1"/>
    <w:rsid w:val="009F4F5E"/>
    <w:rsid w:val="009F5149"/>
    <w:rsid w:val="009F6680"/>
    <w:rsid w:val="009F6890"/>
    <w:rsid w:val="009F7B4B"/>
    <w:rsid w:val="00A00628"/>
    <w:rsid w:val="00A00760"/>
    <w:rsid w:val="00A01050"/>
    <w:rsid w:val="00A01AD6"/>
    <w:rsid w:val="00A02328"/>
    <w:rsid w:val="00A02DAE"/>
    <w:rsid w:val="00A03085"/>
    <w:rsid w:val="00A047CE"/>
    <w:rsid w:val="00A051CC"/>
    <w:rsid w:val="00A05535"/>
    <w:rsid w:val="00A06F0E"/>
    <w:rsid w:val="00A071FF"/>
    <w:rsid w:val="00A07608"/>
    <w:rsid w:val="00A1120A"/>
    <w:rsid w:val="00A134CD"/>
    <w:rsid w:val="00A13AE0"/>
    <w:rsid w:val="00A13E24"/>
    <w:rsid w:val="00A14011"/>
    <w:rsid w:val="00A140ED"/>
    <w:rsid w:val="00A15426"/>
    <w:rsid w:val="00A15EEB"/>
    <w:rsid w:val="00A16A51"/>
    <w:rsid w:val="00A20470"/>
    <w:rsid w:val="00A20C37"/>
    <w:rsid w:val="00A21914"/>
    <w:rsid w:val="00A21FE8"/>
    <w:rsid w:val="00A22154"/>
    <w:rsid w:val="00A2227A"/>
    <w:rsid w:val="00A2238B"/>
    <w:rsid w:val="00A23216"/>
    <w:rsid w:val="00A24083"/>
    <w:rsid w:val="00A241C4"/>
    <w:rsid w:val="00A24C5E"/>
    <w:rsid w:val="00A255AC"/>
    <w:rsid w:val="00A261B6"/>
    <w:rsid w:val="00A2624F"/>
    <w:rsid w:val="00A26ADF"/>
    <w:rsid w:val="00A27DD9"/>
    <w:rsid w:val="00A301A1"/>
    <w:rsid w:val="00A30738"/>
    <w:rsid w:val="00A30840"/>
    <w:rsid w:val="00A3186E"/>
    <w:rsid w:val="00A321B1"/>
    <w:rsid w:val="00A321CF"/>
    <w:rsid w:val="00A32C0A"/>
    <w:rsid w:val="00A32F5F"/>
    <w:rsid w:val="00A342E2"/>
    <w:rsid w:val="00A34992"/>
    <w:rsid w:val="00A34BEA"/>
    <w:rsid w:val="00A35129"/>
    <w:rsid w:val="00A36365"/>
    <w:rsid w:val="00A364EF"/>
    <w:rsid w:val="00A367FC"/>
    <w:rsid w:val="00A36C1D"/>
    <w:rsid w:val="00A36E0F"/>
    <w:rsid w:val="00A37CC1"/>
    <w:rsid w:val="00A404C5"/>
    <w:rsid w:val="00A40ACB"/>
    <w:rsid w:val="00A40B51"/>
    <w:rsid w:val="00A411DB"/>
    <w:rsid w:val="00A424F2"/>
    <w:rsid w:val="00A42A1F"/>
    <w:rsid w:val="00A431C9"/>
    <w:rsid w:val="00A4371B"/>
    <w:rsid w:val="00A43968"/>
    <w:rsid w:val="00A4443D"/>
    <w:rsid w:val="00A44C1E"/>
    <w:rsid w:val="00A44FAA"/>
    <w:rsid w:val="00A458C4"/>
    <w:rsid w:val="00A459E7"/>
    <w:rsid w:val="00A45EB9"/>
    <w:rsid w:val="00A465EC"/>
    <w:rsid w:val="00A473A3"/>
    <w:rsid w:val="00A475AD"/>
    <w:rsid w:val="00A50118"/>
    <w:rsid w:val="00A503DF"/>
    <w:rsid w:val="00A50D69"/>
    <w:rsid w:val="00A50FF4"/>
    <w:rsid w:val="00A5193A"/>
    <w:rsid w:val="00A51B4B"/>
    <w:rsid w:val="00A520BC"/>
    <w:rsid w:val="00A5217B"/>
    <w:rsid w:val="00A52579"/>
    <w:rsid w:val="00A52F5A"/>
    <w:rsid w:val="00A5337D"/>
    <w:rsid w:val="00A53648"/>
    <w:rsid w:val="00A53CEA"/>
    <w:rsid w:val="00A53D52"/>
    <w:rsid w:val="00A53F4E"/>
    <w:rsid w:val="00A5517C"/>
    <w:rsid w:val="00A556B3"/>
    <w:rsid w:val="00A55B7B"/>
    <w:rsid w:val="00A55EC9"/>
    <w:rsid w:val="00A56ADF"/>
    <w:rsid w:val="00A56B22"/>
    <w:rsid w:val="00A56B7F"/>
    <w:rsid w:val="00A57354"/>
    <w:rsid w:val="00A602F3"/>
    <w:rsid w:val="00A60C95"/>
    <w:rsid w:val="00A6180A"/>
    <w:rsid w:val="00A61833"/>
    <w:rsid w:val="00A621B7"/>
    <w:rsid w:val="00A63863"/>
    <w:rsid w:val="00A63B1E"/>
    <w:rsid w:val="00A63C1C"/>
    <w:rsid w:val="00A649B3"/>
    <w:rsid w:val="00A649BD"/>
    <w:rsid w:val="00A652F1"/>
    <w:rsid w:val="00A67417"/>
    <w:rsid w:val="00A67A89"/>
    <w:rsid w:val="00A7014C"/>
    <w:rsid w:val="00A706D9"/>
    <w:rsid w:val="00A72ABF"/>
    <w:rsid w:val="00A72EE2"/>
    <w:rsid w:val="00A73467"/>
    <w:rsid w:val="00A7373B"/>
    <w:rsid w:val="00A73C4D"/>
    <w:rsid w:val="00A74107"/>
    <w:rsid w:val="00A7440E"/>
    <w:rsid w:val="00A7557E"/>
    <w:rsid w:val="00A76B96"/>
    <w:rsid w:val="00A776F8"/>
    <w:rsid w:val="00A80042"/>
    <w:rsid w:val="00A81C0A"/>
    <w:rsid w:val="00A82984"/>
    <w:rsid w:val="00A82F06"/>
    <w:rsid w:val="00A83212"/>
    <w:rsid w:val="00A83245"/>
    <w:rsid w:val="00A83391"/>
    <w:rsid w:val="00A8470C"/>
    <w:rsid w:val="00A84E94"/>
    <w:rsid w:val="00A8522F"/>
    <w:rsid w:val="00A857CC"/>
    <w:rsid w:val="00A85B0E"/>
    <w:rsid w:val="00A87337"/>
    <w:rsid w:val="00A87930"/>
    <w:rsid w:val="00A90B2C"/>
    <w:rsid w:val="00A9217F"/>
    <w:rsid w:val="00A92E14"/>
    <w:rsid w:val="00A93B39"/>
    <w:rsid w:val="00A945DD"/>
    <w:rsid w:val="00A948C0"/>
    <w:rsid w:val="00A94AFD"/>
    <w:rsid w:val="00A95667"/>
    <w:rsid w:val="00A96144"/>
    <w:rsid w:val="00A969AE"/>
    <w:rsid w:val="00A97467"/>
    <w:rsid w:val="00A97539"/>
    <w:rsid w:val="00A976F6"/>
    <w:rsid w:val="00A978BD"/>
    <w:rsid w:val="00AA0C9D"/>
    <w:rsid w:val="00AA1262"/>
    <w:rsid w:val="00AA297C"/>
    <w:rsid w:val="00AA2DB6"/>
    <w:rsid w:val="00AA2F81"/>
    <w:rsid w:val="00AA353A"/>
    <w:rsid w:val="00AA3601"/>
    <w:rsid w:val="00AA3BB3"/>
    <w:rsid w:val="00AA4394"/>
    <w:rsid w:val="00AA43A7"/>
    <w:rsid w:val="00AA48AE"/>
    <w:rsid w:val="00AA4D35"/>
    <w:rsid w:val="00AA4E5D"/>
    <w:rsid w:val="00AA5641"/>
    <w:rsid w:val="00AA5976"/>
    <w:rsid w:val="00AA5AD6"/>
    <w:rsid w:val="00AA5B31"/>
    <w:rsid w:val="00AA65DB"/>
    <w:rsid w:val="00AA682B"/>
    <w:rsid w:val="00AA7016"/>
    <w:rsid w:val="00AA7495"/>
    <w:rsid w:val="00AA761F"/>
    <w:rsid w:val="00AA7713"/>
    <w:rsid w:val="00AA7E3E"/>
    <w:rsid w:val="00AB025C"/>
    <w:rsid w:val="00AB0F01"/>
    <w:rsid w:val="00AB2666"/>
    <w:rsid w:val="00AB26DC"/>
    <w:rsid w:val="00AB2E74"/>
    <w:rsid w:val="00AB34DE"/>
    <w:rsid w:val="00AB39BA"/>
    <w:rsid w:val="00AB39DC"/>
    <w:rsid w:val="00AB3B13"/>
    <w:rsid w:val="00AB48F5"/>
    <w:rsid w:val="00AB502A"/>
    <w:rsid w:val="00AB5073"/>
    <w:rsid w:val="00AB528B"/>
    <w:rsid w:val="00AB5C4E"/>
    <w:rsid w:val="00AB6612"/>
    <w:rsid w:val="00AB7ED8"/>
    <w:rsid w:val="00AC1345"/>
    <w:rsid w:val="00AC1433"/>
    <w:rsid w:val="00AC1444"/>
    <w:rsid w:val="00AC198F"/>
    <w:rsid w:val="00AC1CDE"/>
    <w:rsid w:val="00AC1E17"/>
    <w:rsid w:val="00AC2657"/>
    <w:rsid w:val="00AC30C6"/>
    <w:rsid w:val="00AC3396"/>
    <w:rsid w:val="00AC4280"/>
    <w:rsid w:val="00AC4536"/>
    <w:rsid w:val="00AC46A3"/>
    <w:rsid w:val="00AC4976"/>
    <w:rsid w:val="00AC4AE9"/>
    <w:rsid w:val="00AC4D16"/>
    <w:rsid w:val="00AC4D54"/>
    <w:rsid w:val="00AC5305"/>
    <w:rsid w:val="00AC5AD4"/>
    <w:rsid w:val="00AC607F"/>
    <w:rsid w:val="00AC6485"/>
    <w:rsid w:val="00AC68ED"/>
    <w:rsid w:val="00AC696C"/>
    <w:rsid w:val="00AC6CB4"/>
    <w:rsid w:val="00AC6DA8"/>
    <w:rsid w:val="00AD0950"/>
    <w:rsid w:val="00AD0C62"/>
    <w:rsid w:val="00AD18D6"/>
    <w:rsid w:val="00AD26E0"/>
    <w:rsid w:val="00AD29E6"/>
    <w:rsid w:val="00AD2CD0"/>
    <w:rsid w:val="00AD3235"/>
    <w:rsid w:val="00AD41B2"/>
    <w:rsid w:val="00AD44E8"/>
    <w:rsid w:val="00AD466C"/>
    <w:rsid w:val="00AD4BFB"/>
    <w:rsid w:val="00AD4E2D"/>
    <w:rsid w:val="00AD5062"/>
    <w:rsid w:val="00AD5965"/>
    <w:rsid w:val="00AD6470"/>
    <w:rsid w:val="00AD7830"/>
    <w:rsid w:val="00AD7AA1"/>
    <w:rsid w:val="00AE0244"/>
    <w:rsid w:val="00AE0864"/>
    <w:rsid w:val="00AE0A18"/>
    <w:rsid w:val="00AE0BE8"/>
    <w:rsid w:val="00AE1043"/>
    <w:rsid w:val="00AE11AA"/>
    <w:rsid w:val="00AE183F"/>
    <w:rsid w:val="00AE1C6C"/>
    <w:rsid w:val="00AE26B3"/>
    <w:rsid w:val="00AE310C"/>
    <w:rsid w:val="00AE3B31"/>
    <w:rsid w:val="00AE3C9A"/>
    <w:rsid w:val="00AE506C"/>
    <w:rsid w:val="00AE5702"/>
    <w:rsid w:val="00AE5EA5"/>
    <w:rsid w:val="00AE7974"/>
    <w:rsid w:val="00AF0362"/>
    <w:rsid w:val="00AF08F4"/>
    <w:rsid w:val="00AF09AA"/>
    <w:rsid w:val="00AF0CF8"/>
    <w:rsid w:val="00AF19A9"/>
    <w:rsid w:val="00AF3D75"/>
    <w:rsid w:val="00AF3ECB"/>
    <w:rsid w:val="00AF422D"/>
    <w:rsid w:val="00AF4242"/>
    <w:rsid w:val="00AF44E6"/>
    <w:rsid w:val="00AF5C5E"/>
    <w:rsid w:val="00AF5C61"/>
    <w:rsid w:val="00AF5F9A"/>
    <w:rsid w:val="00AF6632"/>
    <w:rsid w:val="00AF739B"/>
    <w:rsid w:val="00AF7541"/>
    <w:rsid w:val="00AF77E2"/>
    <w:rsid w:val="00AF7E5F"/>
    <w:rsid w:val="00B0040C"/>
    <w:rsid w:val="00B005CB"/>
    <w:rsid w:val="00B015CB"/>
    <w:rsid w:val="00B024B9"/>
    <w:rsid w:val="00B03D7E"/>
    <w:rsid w:val="00B044D6"/>
    <w:rsid w:val="00B04512"/>
    <w:rsid w:val="00B047D6"/>
    <w:rsid w:val="00B04B5E"/>
    <w:rsid w:val="00B05D44"/>
    <w:rsid w:val="00B060F7"/>
    <w:rsid w:val="00B0622E"/>
    <w:rsid w:val="00B0663D"/>
    <w:rsid w:val="00B07A5C"/>
    <w:rsid w:val="00B07E8B"/>
    <w:rsid w:val="00B11011"/>
    <w:rsid w:val="00B11CB1"/>
    <w:rsid w:val="00B12F50"/>
    <w:rsid w:val="00B12F53"/>
    <w:rsid w:val="00B12F5C"/>
    <w:rsid w:val="00B12FB5"/>
    <w:rsid w:val="00B153C6"/>
    <w:rsid w:val="00B15A1A"/>
    <w:rsid w:val="00B15CBC"/>
    <w:rsid w:val="00B20062"/>
    <w:rsid w:val="00B20ABF"/>
    <w:rsid w:val="00B21793"/>
    <w:rsid w:val="00B21AF2"/>
    <w:rsid w:val="00B22265"/>
    <w:rsid w:val="00B222E8"/>
    <w:rsid w:val="00B22DAE"/>
    <w:rsid w:val="00B2324E"/>
    <w:rsid w:val="00B23C2D"/>
    <w:rsid w:val="00B24522"/>
    <w:rsid w:val="00B24B6A"/>
    <w:rsid w:val="00B25153"/>
    <w:rsid w:val="00B25725"/>
    <w:rsid w:val="00B25753"/>
    <w:rsid w:val="00B26547"/>
    <w:rsid w:val="00B26783"/>
    <w:rsid w:val="00B27AFA"/>
    <w:rsid w:val="00B304A7"/>
    <w:rsid w:val="00B3074D"/>
    <w:rsid w:val="00B3171E"/>
    <w:rsid w:val="00B32751"/>
    <w:rsid w:val="00B339A3"/>
    <w:rsid w:val="00B349FF"/>
    <w:rsid w:val="00B35B79"/>
    <w:rsid w:val="00B40065"/>
    <w:rsid w:val="00B40FD6"/>
    <w:rsid w:val="00B419C8"/>
    <w:rsid w:val="00B420D6"/>
    <w:rsid w:val="00B43CCF"/>
    <w:rsid w:val="00B447F4"/>
    <w:rsid w:val="00B44A29"/>
    <w:rsid w:val="00B44F8F"/>
    <w:rsid w:val="00B454CB"/>
    <w:rsid w:val="00B504AE"/>
    <w:rsid w:val="00B509C1"/>
    <w:rsid w:val="00B51207"/>
    <w:rsid w:val="00B513C7"/>
    <w:rsid w:val="00B51567"/>
    <w:rsid w:val="00B538BE"/>
    <w:rsid w:val="00B54B34"/>
    <w:rsid w:val="00B54D87"/>
    <w:rsid w:val="00B566D9"/>
    <w:rsid w:val="00B568C5"/>
    <w:rsid w:val="00B5710A"/>
    <w:rsid w:val="00B57589"/>
    <w:rsid w:val="00B57A68"/>
    <w:rsid w:val="00B608D2"/>
    <w:rsid w:val="00B6096C"/>
    <w:rsid w:val="00B61665"/>
    <w:rsid w:val="00B61686"/>
    <w:rsid w:val="00B62599"/>
    <w:rsid w:val="00B62783"/>
    <w:rsid w:val="00B6283C"/>
    <w:rsid w:val="00B62F87"/>
    <w:rsid w:val="00B63062"/>
    <w:rsid w:val="00B6311A"/>
    <w:rsid w:val="00B63B3A"/>
    <w:rsid w:val="00B63E97"/>
    <w:rsid w:val="00B63FFD"/>
    <w:rsid w:val="00B64371"/>
    <w:rsid w:val="00B66C02"/>
    <w:rsid w:val="00B66D88"/>
    <w:rsid w:val="00B6701F"/>
    <w:rsid w:val="00B678B8"/>
    <w:rsid w:val="00B67B80"/>
    <w:rsid w:val="00B715E4"/>
    <w:rsid w:val="00B71DE5"/>
    <w:rsid w:val="00B72C05"/>
    <w:rsid w:val="00B72EAE"/>
    <w:rsid w:val="00B73B22"/>
    <w:rsid w:val="00B741AD"/>
    <w:rsid w:val="00B75B79"/>
    <w:rsid w:val="00B75BCD"/>
    <w:rsid w:val="00B77A0C"/>
    <w:rsid w:val="00B77BE4"/>
    <w:rsid w:val="00B77D9F"/>
    <w:rsid w:val="00B80AE6"/>
    <w:rsid w:val="00B80E3D"/>
    <w:rsid w:val="00B80F45"/>
    <w:rsid w:val="00B81778"/>
    <w:rsid w:val="00B81A11"/>
    <w:rsid w:val="00B8212A"/>
    <w:rsid w:val="00B82631"/>
    <w:rsid w:val="00B83171"/>
    <w:rsid w:val="00B834EF"/>
    <w:rsid w:val="00B836B1"/>
    <w:rsid w:val="00B83950"/>
    <w:rsid w:val="00B83B6B"/>
    <w:rsid w:val="00B83C43"/>
    <w:rsid w:val="00B83CEA"/>
    <w:rsid w:val="00B8488E"/>
    <w:rsid w:val="00B85026"/>
    <w:rsid w:val="00B86CBB"/>
    <w:rsid w:val="00B876BF"/>
    <w:rsid w:val="00B9021B"/>
    <w:rsid w:val="00B904F1"/>
    <w:rsid w:val="00B905A6"/>
    <w:rsid w:val="00B905D6"/>
    <w:rsid w:val="00B91269"/>
    <w:rsid w:val="00B9192C"/>
    <w:rsid w:val="00B9214E"/>
    <w:rsid w:val="00B92340"/>
    <w:rsid w:val="00B9284F"/>
    <w:rsid w:val="00B92A2B"/>
    <w:rsid w:val="00B92ADD"/>
    <w:rsid w:val="00B92AF8"/>
    <w:rsid w:val="00B92C54"/>
    <w:rsid w:val="00B93099"/>
    <w:rsid w:val="00B93558"/>
    <w:rsid w:val="00B94484"/>
    <w:rsid w:val="00B94ED8"/>
    <w:rsid w:val="00B94EE7"/>
    <w:rsid w:val="00B95132"/>
    <w:rsid w:val="00B954D2"/>
    <w:rsid w:val="00B95D0B"/>
    <w:rsid w:val="00B96D68"/>
    <w:rsid w:val="00B96F46"/>
    <w:rsid w:val="00B972BD"/>
    <w:rsid w:val="00B97390"/>
    <w:rsid w:val="00B979E7"/>
    <w:rsid w:val="00BA0316"/>
    <w:rsid w:val="00BA07D8"/>
    <w:rsid w:val="00BA131F"/>
    <w:rsid w:val="00BA186D"/>
    <w:rsid w:val="00BA27E0"/>
    <w:rsid w:val="00BA3421"/>
    <w:rsid w:val="00BA3611"/>
    <w:rsid w:val="00BA3FE5"/>
    <w:rsid w:val="00BA415D"/>
    <w:rsid w:val="00BA5753"/>
    <w:rsid w:val="00BA5961"/>
    <w:rsid w:val="00BA59D6"/>
    <w:rsid w:val="00BA6209"/>
    <w:rsid w:val="00BA6AAE"/>
    <w:rsid w:val="00BA6D49"/>
    <w:rsid w:val="00BA6E75"/>
    <w:rsid w:val="00BA7790"/>
    <w:rsid w:val="00BA7893"/>
    <w:rsid w:val="00BA798D"/>
    <w:rsid w:val="00BB0273"/>
    <w:rsid w:val="00BB0604"/>
    <w:rsid w:val="00BB0D18"/>
    <w:rsid w:val="00BB0DCE"/>
    <w:rsid w:val="00BB0EF1"/>
    <w:rsid w:val="00BB124B"/>
    <w:rsid w:val="00BB125F"/>
    <w:rsid w:val="00BB1706"/>
    <w:rsid w:val="00BB1A78"/>
    <w:rsid w:val="00BB243B"/>
    <w:rsid w:val="00BB254E"/>
    <w:rsid w:val="00BB348F"/>
    <w:rsid w:val="00BB3B91"/>
    <w:rsid w:val="00BB3F6B"/>
    <w:rsid w:val="00BB47E6"/>
    <w:rsid w:val="00BB4E18"/>
    <w:rsid w:val="00BB57C0"/>
    <w:rsid w:val="00BB58B4"/>
    <w:rsid w:val="00BB5A47"/>
    <w:rsid w:val="00BB612F"/>
    <w:rsid w:val="00BB6CB7"/>
    <w:rsid w:val="00BB6DCE"/>
    <w:rsid w:val="00BB6FA3"/>
    <w:rsid w:val="00BB777D"/>
    <w:rsid w:val="00BC0285"/>
    <w:rsid w:val="00BC0423"/>
    <w:rsid w:val="00BC080E"/>
    <w:rsid w:val="00BC1CC9"/>
    <w:rsid w:val="00BC317E"/>
    <w:rsid w:val="00BC3244"/>
    <w:rsid w:val="00BC3A83"/>
    <w:rsid w:val="00BC4653"/>
    <w:rsid w:val="00BC5DFA"/>
    <w:rsid w:val="00BC6027"/>
    <w:rsid w:val="00BC65CB"/>
    <w:rsid w:val="00BC69F4"/>
    <w:rsid w:val="00BC6C96"/>
    <w:rsid w:val="00BC79F6"/>
    <w:rsid w:val="00BC7DEC"/>
    <w:rsid w:val="00BD0406"/>
    <w:rsid w:val="00BD103E"/>
    <w:rsid w:val="00BD174F"/>
    <w:rsid w:val="00BD1B57"/>
    <w:rsid w:val="00BD2148"/>
    <w:rsid w:val="00BD2F36"/>
    <w:rsid w:val="00BD4D41"/>
    <w:rsid w:val="00BD56A7"/>
    <w:rsid w:val="00BD5ADF"/>
    <w:rsid w:val="00BD6890"/>
    <w:rsid w:val="00BD69AE"/>
    <w:rsid w:val="00BD75A6"/>
    <w:rsid w:val="00BD77B6"/>
    <w:rsid w:val="00BD7BFF"/>
    <w:rsid w:val="00BD7E3E"/>
    <w:rsid w:val="00BE094F"/>
    <w:rsid w:val="00BE1489"/>
    <w:rsid w:val="00BE1567"/>
    <w:rsid w:val="00BE16AB"/>
    <w:rsid w:val="00BE1FD7"/>
    <w:rsid w:val="00BE1FD8"/>
    <w:rsid w:val="00BE3004"/>
    <w:rsid w:val="00BE3BC6"/>
    <w:rsid w:val="00BE538B"/>
    <w:rsid w:val="00BE5AE8"/>
    <w:rsid w:val="00BF0F25"/>
    <w:rsid w:val="00BF13ED"/>
    <w:rsid w:val="00BF1835"/>
    <w:rsid w:val="00BF1FE3"/>
    <w:rsid w:val="00BF24B3"/>
    <w:rsid w:val="00BF2B04"/>
    <w:rsid w:val="00BF2D64"/>
    <w:rsid w:val="00BF2DD2"/>
    <w:rsid w:val="00BF3A02"/>
    <w:rsid w:val="00BF3C95"/>
    <w:rsid w:val="00BF4241"/>
    <w:rsid w:val="00BF4AF9"/>
    <w:rsid w:val="00BF52B3"/>
    <w:rsid w:val="00BF533D"/>
    <w:rsid w:val="00BF64CC"/>
    <w:rsid w:val="00BF6C45"/>
    <w:rsid w:val="00BF6C9F"/>
    <w:rsid w:val="00BF7C5E"/>
    <w:rsid w:val="00C00357"/>
    <w:rsid w:val="00C00A0E"/>
    <w:rsid w:val="00C01022"/>
    <w:rsid w:val="00C01221"/>
    <w:rsid w:val="00C01B62"/>
    <w:rsid w:val="00C023BD"/>
    <w:rsid w:val="00C02888"/>
    <w:rsid w:val="00C02983"/>
    <w:rsid w:val="00C03927"/>
    <w:rsid w:val="00C03C5C"/>
    <w:rsid w:val="00C04379"/>
    <w:rsid w:val="00C043D4"/>
    <w:rsid w:val="00C0561B"/>
    <w:rsid w:val="00C0576C"/>
    <w:rsid w:val="00C06EFD"/>
    <w:rsid w:val="00C07FF1"/>
    <w:rsid w:val="00C10047"/>
    <w:rsid w:val="00C10A7F"/>
    <w:rsid w:val="00C10AE7"/>
    <w:rsid w:val="00C10B5D"/>
    <w:rsid w:val="00C10B9A"/>
    <w:rsid w:val="00C1154E"/>
    <w:rsid w:val="00C115BB"/>
    <w:rsid w:val="00C12ED9"/>
    <w:rsid w:val="00C13CDE"/>
    <w:rsid w:val="00C14333"/>
    <w:rsid w:val="00C14B63"/>
    <w:rsid w:val="00C14C92"/>
    <w:rsid w:val="00C14D13"/>
    <w:rsid w:val="00C1500B"/>
    <w:rsid w:val="00C150E0"/>
    <w:rsid w:val="00C156FC"/>
    <w:rsid w:val="00C158BC"/>
    <w:rsid w:val="00C17521"/>
    <w:rsid w:val="00C20175"/>
    <w:rsid w:val="00C20B9B"/>
    <w:rsid w:val="00C20CF6"/>
    <w:rsid w:val="00C20DC8"/>
    <w:rsid w:val="00C211DF"/>
    <w:rsid w:val="00C211F1"/>
    <w:rsid w:val="00C216B8"/>
    <w:rsid w:val="00C21799"/>
    <w:rsid w:val="00C21CF7"/>
    <w:rsid w:val="00C22156"/>
    <w:rsid w:val="00C22713"/>
    <w:rsid w:val="00C239EF"/>
    <w:rsid w:val="00C23B6B"/>
    <w:rsid w:val="00C23FE7"/>
    <w:rsid w:val="00C241CE"/>
    <w:rsid w:val="00C24279"/>
    <w:rsid w:val="00C24687"/>
    <w:rsid w:val="00C252A3"/>
    <w:rsid w:val="00C2569B"/>
    <w:rsid w:val="00C257B3"/>
    <w:rsid w:val="00C26EA0"/>
    <w:rsid w:val="00C27908"/>
    <w:rsid w:val="00C301D7"/>
    <w:rsid w:val="00C3142E"/>
    <w:rsid w:val="00C31A2C"/>
    <w:rsid w:val="00C3262A"/>
    <w:rsid w:val="00C3303F"/>
    <w:rsid w:val="00C33B8D"/>
    <w:rsid w:val="00C34AE0"/>
    <w:rsid w:val="00C34CAB"/>
    <w:rsid w:val="00C34EB0"/>
    <w:rsid w:val="00C350B6"/>
    <w:rsid w:val="00C35C7B"/>
    <w:rsid w:val="00C37E5C"/>
    <w:rsid w:val="00C40B41"/>
    <w:rsid w:val="00C4100B"/>
    <w:rsid w:val="00C41029"/>
    <w:rsid w:val="00C41219"/>
    <w:rsid w:val="00C418F4"/>
    <w:rsid w:val="00C41CD3"/>
    <w:rsid w:val="00C434C3"/>
    <w:rsid w:val="00C43670"/>
    <w:rsid w:val="00C43694"/>
    <w:rsid w:val="00C43842"/>
    <w:rsid w:val="00C44AA8"/>
    <w:rsid w:val="00C4528F"/>
    <w:rsid w:val="00C46B14"/>
    <w:rsid w:val="00C46C23"/>
    <w:rsid w:val="00C47095"/>
    <w:rsid w:val="00C47320"/>
    <w:rsid w:val="00C477AA"/>
    <w:rsid w:val="00C47E27"/>
    <w:rsid w:val="00C50788"/>
    <w:rsid w:val="00C517B0"/>
    <w:rsid w:val="00C52874"/>
    <w:rsid w:val="00C52EAF"/>
    <w:rsid w:val="00C5317B"/>
    <w:rsid w:val="00C539F7"/>
    <w:rsid w:val="00C53E77"/>
    <w:rsid w:val="00C53F64"/>
    <w:rsid w:val="00C547D0"/>
    <w:rsid w:val="00C54D50"/>
    <w:rsid w:val="00C5586C"/>
    <w:rsid w:val="00C567C0"/>
    <w:rsid w:val="00C5698B"/>
    <w:rsid w:val="00C56AF8"/>
    <w:rsid w:val="00C56E83"/>
    <w:rsid w:val="00C57303"/>
    <w:rsid w:val="00C57773"/>
    <w:rsid w:val="00C57847"/>
    <w:rsid w:val="00C57AB7"/>
    <w:rsid w:val="00C62150"/>
    <w:rsid w:val="00C62319"/>
    <w:rsid w:val="00C6264F"/>
    <w:rsid w:val="00C62D31"/>
    <w:rsid w:val="00C62FD5"/>
    <w:rsid w:val="00C63B58"/>
    <w:rsid w:val="00C63D03"/>
    <w:rsid w:val="00C64872"/>
    <w:rsid w:val="00C649C0"/>
    <w:rsid w:val="00C650B3"/>
    <w:rsid w:val="00C651B8"/>
    <w:rsid w:val="00C651D3"/>
    <w:rsid w:val="00C657C1"/>
    <w:rsid w:val="00C661B2"/>
    <w:rsid w:val="00C66230"/>
    <w:rsid w:val="00C664AB"/>
    <w:rsid w:val="00C668D6"/>
    <w:rsid w:val="00C66B0B"/>
    <w:rsid w:val="00C66C8D"/>
    <w:rsid w:val="00C66D6D"/>
    <w:rsid w:val="00C66D70"/>
    <w:rsid w:val="00C66E05"/>
    <w:rsid w:val="00C6739A"/>
    <w:rsid w:val="00C67A36"/>
    <w:rsid w:val="00C67EF1"/>
    <w:rsid w:val="00C70CC6"/>
    <w:rsid w:val="00C712A1"/>
    <w:rsid w:val="00C71AC2"/>
    <w:rsid w:val="00C71F5B"/>
    <w:rsid w:val="00C71FBB"/>
    <w:rsid w:val="00C726DF"/>
    <w:rsid w:val="00C7289E"/>
    <w:rsid w:val="00C72FEB"/>
    <w:rsid w:val="00C73196"/>
    <w:rsid w:val="00C7332D"/>
    <w:rsid w:val="00C7366C"/>
    <w:rsid w:val="00C73A27"/>
    <w:rsid w:val="00C74B09"/>
    <w:rsid w:val="00C74E82"/>
    <w:rsid w:val="00C77DF7"/>
    <w:rsid w:val="00C81579"/>
    <w:rsid w:val="00C81EBF"/>
    <w:rsid w:val="00C8222E"/>
    <w:rsid w:val="00C82C57"/>
    <w:rsid w:val="00C832E7"/>
    <w:rsid w:val="00C8379B"/>
    <w:rsid w:val="00C8410F"/>
    <w:rsid w:val="00C84593"/>
    <w:rsid w:val="00C847F2"/>
    <w:rsid w:val="00C84B08"/>
    <w:rsid w:val="00C8561F"/>
    <w:rsid w:val="00C85712"/>
    <w:rsid w:val="00C8649F"/>
    <w:rsid w:val="00C86D94"/>
    <w:rsid w:val="00C90BFD"/>
    <w:rsid w:val="00C90F09"/>
    <w:rsid w:val="00C90F3C"/>
    <w:rsid w:val="00C9253B"/>
    <w:rsid w:val="00C926AC"/>
    <w:rsid w:val="00C9302E"/>
    <w:rsid w:val="00C93F2F"/>
    <w:rsid w:val="00C945B9"/>
    <w:rsid w:val="00C955B5"/>
    <w:rsid w:val="00C9588A"/>
    <w:rsid w:val="00C959BB"/>
    <w:rsid w:val="00C9664F"/>
    <w:rsid w:val="00C9683C"/>
    <w:rsid w:val="00C97639"/>
    <w:rsid w:val="00C97BA0"/>
    <w:rsid w:val="00C97C06"/>
    <w:rsid w:val="00CA0447"/>
    <w:rsid w:val="00CA13CF"/>
    <w:rsid w:val="00CA1686"/>
    <w:rsid w:val="00CA33AF"/>
    <w:rsid w:val="00CA370B"/>
    <w:rsid w:val="00CA376B"/>
    <w:rsid w:val="00CA3E13"/>
    <w:rsid w:val="00CA3EE7"/>
    <w:rsid w:val="00CA44DB"/>
    <w:rsid w:val="00CA45C7"/>
    <w:rsid w:val="00CA4681"/>
    <w:rsid w:val="00CA4A75"/>
    <w:rsid w:val="00CA4E67"/>
    <w:rsid w:val="00CA4FFB"/>
    <w:rsid w:val="00CA65A7"/>
    <w:rsid w:val="00CA68ED"/>
    <w:rsid w:val="00CA6F9B"/>
    <w:rsid w:val="00CB1374"/>
    <w:rsid w:val="00CB16AD"/>
    <w:rsid w:val="00CB1BC1"/>
    <w:rsid w:val="00CB1C66"/>
    <w:rsid w:val="00CB21B5"/>
    <w:rsid w:val="00CB29A4"/>
    <w:rsid w:val="00CB3155"/>
    <w:rsid w:val="00CB3299"/>
    <w:rsid w:val="00CB3935"/>
    <w:rsid w:val="00CB728A"/>
    <w:rsid w:val="00CB74EC"/>
    <w:rsid w:val="00CB7565"/>
    <w:rsid w:val="00CB796C"/>
    <w:rsid w:val="00CB7DF8"/>
    <w:rsid w:val="00CC25F4"/>
    <w:rsid w:val="00CC2914"/>
    <w:rsid w:val="00CC388F"/>
    <w:rsid w:val="00CC48C0"/>
    <w:rsid w:val="00CC4A83"/>
    <w:rsid w:val="00CC4EEA"/>
    <w:rsid w:val="00CC4EF0"/>
    <w:rsid w:val="00CC5478"/>
    <w:rsid w:val="00CC6A4D"/>
    <w:rsid w:val="00CC6DEA"/>
    <w:rsid w:val="00CC7D1F"/>
    <w:rsid w:val="00CD05CA"/>
    <w:rsid w:val="00CD08FF"/>
    <w:rsid w:val="00CD1EBA"/>
    <w:rsid w:val="00CD20B8"/>
    <w:rsid w:val="00CD2F1F"/>
    <w:rsid w:val="00CD39A3"/>
    <w:rsid w:val="00CD3A1B"/>
    <w:rsid w:val="00CD446D"/>
    <w:rsid w:val="00CD4A8A"/>
    <w:rsid w:val="00CD4FA5"/>
    <w:rsid w:val="00CD5112"/>
    <w:rsid w:val="00CD55C7"/>
    <w:rsid w:val="00CD55E2"/>
    <w:rsid w:val="00CD569B"/>
    <w:rsid w:val="00CD5EC8"/>
    <w:rsid w:val="00CD68F3"/>
    <w:rsid w:val="00CD6FB0"/>
    <w:rsid w:val="00CD7498"/>
    <w:rsid w:val="00CD7681"/>
    <w:rsid w:val="00CD7E5A"/>
    <w:rsid w:val="00CE08E8"/>
    <w:rsid w:val="00CE0DCD"/>
    <w:rsid w:val="00CE1C2A"/>
    <w:rsid w:val="00CE216E"/>
    <w:rsid w:val="00CE2875"/>
    <w:rsid w:val="00CE2F5C"/>
    <w:rsid w:val="00CE54EF"/>
    <w:rsid w:val="00CE676E"/>
    <w:rsid w:val="00CE67FA"/>
    <w:rsid w:val="00CE7690"/>
    <w:rsid w:val="00CE7F32"/>
    <w:rsid w:val="00CF0387"/>
    <w:rsid w:val="00CF146F"/>
    <w:rsid w:val="00CF1C57"/>
    <w:rsid w:val="00CF3EDE"/>
    <w:rsid w:val="00CF3F4C"/>
    <w:rsid w:val="00CF48FA"/>
    <w:rsid w:val="00CF566E"/>
    <w:rsid w:val="00CF6010"/>
    <w:rsid w:val="00CF63DB"/>
    <w:rsid w:val="00CF67ED"/>
    <w:rsid w:val="00CF716A"/>
    <w:rsid w:val="00CF761F"/>
    <w:rsid w:val="00D005D1"/>
    <w:rsid w:val="00D00C92"/>
    <w:rsid w:val="00D020E8"/>
    <w:rsid w:val="00D0299B"/>
    <w:rsid w:val="00D02CC3"/>
    <w:rsid w:val="00D037D9"/>
    <w:rsid w:val="00D03FC1"/>
    <w:rsid w:val="00D0411B"/>
    <w:rsid w:val="00D04737"/>
    <w:rsid w:val="00D04D52"/>
    <w:rsid w:val="00D04E44"/>
    <w:rsid w:val="00D05384"/>
    <w:rsid w:val="00D05D33"/>
    <w:rsid w:val="00D05FBF"/>
    <w:rsid w:val="00D060C9"/>
    <w:rsid w:val="00D06A08"/>
    <w:rsid w:val="00D06A33"/>
    <w:rsid w:val="00D072F8"/>
    <w:rsid w:val="00D07686"/>
    <w:rsid w:val="00D0770D"/>
    <w:rsid w:val="00D10C00"/>
    <w:rsid w:val="00D10D88"/>
    <w:rsid w:val="00D112C8"/>
    <w:rsid w:val="00D114F5"/>
    <w:rsid w:val="00D11ABB"/>
    <w:rsid w:val="00D1202E"/>
    <w:rsid w:val="00D12249"/>
    <w:rsid w:val="00D127F9"/>
    <w:rsid w:val="00D13529"/>
    <w:rsid w:val="00D13F25"/>
    <w:rsid w:val="00D14D67"/>
    <w:rsid w:val="00D15902"/>
    <w:rsid w:val="00D16CB4"/>
    <w:rsid w:val="00D171F9"/>
    <w:rsid w:val="00D1786C"/>
    <w:rsid w:val="00D22145"/>
    <w:rsid w:val="00D225B1"/>
    <w:rsid w:val="00D2470D"/>
    <w:rsid w:val="00D25AEC"/>
    <w:rsid w:val="00D270C1"/>
    <w:rsid w:val="00D27B11"/>
    <w:rsid w:val="00D3115E"/>
    <w:rsid w:val="00D324F0"/>
    <w:rsid w:val="00D3270C"/>
    <w:rsid w:val="00D32B0E"/>
    <w:rsid w:val="00D33258"/>
    <w:rsid w:val="00D33295"/>
    <w:rsid w:val="00D33371"/>
    <w:rsid w:val="00D333EA"/>
    <w:rsid w:val="00D340C5"/>
    <w:rsid w:val="00D347C2"/>
    <w:rsid w:val="00D3500D"/>
    <w:rsid w:val="00D35DCB"/>
    <w:rsid w:val="00D364F2"/>
    <w:rsid w:val="00D36A35"/>
    <w:rsid w:val="00D36ACA"/>
    <w:rsid w:val="00D36C88"/>
    <w:rsid w:val="00D36F29"/>
    <w:rsid w:val="00D379C4"/>
    <w:rsid w:val="00D40373"/>
    <w:rsid w:val="00D405E0"/>
    <w:rsid w:val="00D40BF0"/>
    <w:rsid w:val="00D40E78"/>
    <w:rsid w:val="00D40F0D"/>
    <w:rsid w:val="00D40FB2"/>
    <w:rsid w:val="00D415D2"/>
    <w:rsid w:val="00D42642"/>
    <w:rsid w:val="00D42B78"/>
    <w:rsid w:val="00D42BD5"/>
    <w:rsid w:val="00D43C84"/>
    <w:rsid w:val="00D43CCC"/>
    <w:rsid w:val="00D43D61"/>
    <w:rsid w:val="00D45993"/>
    <w:rsid w:val="00D46224"/>
    <w:rsid w:val="00D468CF"/>
    <w:rsid w:val="00D4714F"/>
    <w:rsid w:val="00D47276"/>
    <w:rsid w:val="00D47372"/>
    <w:rsid w:val="00D476AA"/>
    <w:rsid w:val="00D47764"/>
    <w:rsid w:val="00D47E55"/>
    <w:rsid w:val="00D509A8"/>
    <w:rsid w:val="00D50CAC"/>
    <w:rsid w:val="00D516A0"/>
    <w:rsid w:val="00D529D4"/>
    <w:rsid w:val="00D53039"/>
    <w:rsid w:val="00D531BC"/>
    <w:rsid w:val="00D54F44"/>
    <w:rsid w:val="00D54FD1"/>
    <w:rsid w:val="00D55891"/>
    <w:rsid w:val="00D563FB"/>
    <w:rsid w:val="00D60E5F"/>
    <w:rsid w:val="00D60E8A"/>
    <w:rsid w:val="00D621E2"/>
    <w:rsid w:val="00D62381"/>
    <w:rsid w:val="00D628FA"/>
    <w:rsid w:val="00D62EDD"/>
    <w:rsid w:val="00D634B6"/>
    <w:rsid w:val="00D63774"/>
    <w:rsid w:val="00D638AA"/>
    <w:rsid w:val="00D63B1F"/>
    <w:rsid w:val="00D63E2F"/>
    <w:rsid w:val="00D63F07"/>
    <w:rsid w:val="00D652A0"/>
    <w:rsid w:val="00D70697"/>
    <w:rsid w:val="00D7071C"/>
    <w:rsid w:val="00D70D1A"/>
    <w:rsid w:val="00D7162C"/>
    <w:rsid w:val="00D71E62"/>
    <w:rsid w:val="00D73EE0"/>
    <w:rsid w:val="00D74232"/>
    <w:rsid w:val="00D74D07"/>
    <w:rsid w:val="00D7555A"/>
    <w:rsid w:val="00D7559F"/>
    <w:rsid w:val="00D757DE"/>
    <w:rsid w:val="00D75819"/>
    <w:rsid w:val="00D75BAE"/>
    <w:rsid w:val="00D76632"/>
    <w:rsid w:val="00D7705C"/>
    <w:rsid w:val="00D77944"/>
    <w:rsid w:val="00D8069D"/>
    <w:rsid w:val="00D80B3E"/>
    <w:rsid w:val="00D814D1"/>
    <w:rsid w:val="00D8177F"/>
    <w:rsid w:val="00D82DB9"/>
    <w:rsid w:val="00D82E8D"/>
    <w:rsid w:val="00D83414"/>
    <w:rsid w:val="00D839F7"/>
    <w:rsid w:val="00D83AA4"/>
    <w:rsid w:val="00D83B4F"/>
    <w:rsid w:val="00D83EAD"/>
    <w:rsid w:val="00D83FB9"/>
    <w:rsid w:val="00D84183"/>
    <w:rsid w:val="00D850E5"/>
    <w:rsid w:val="00D850FB"/>
    <w:rsid w:val="00D85B68"/>
    <w:rsid w:val="00D85F5B"/>
    <w:rsid w:val="00D86459"/>
    <w:rsid w:val="00D866AD"/>
    <w:rsid w:val="00D87716"/>
    <w:rsid w:val="00D9013D"/>
    <w:rsid w:val="00D90807"/>
    <w:rsid w:val="00D90C73"/>
    <w:rsid w:val="00D9123F"/>
    <w:rsid w:val="00D91459"/>
    <w:rsid w:val="00D921DF"/>
    <w:rsid w:val="00D923CE"/>
    <w:rsid w:val="00D93127"/>
    <w:rsid w:val="00D93EAD"/>
    <w:rsid w:val="00D94374"/>
    <w:rsid w:val="00D9441E"/>
    <w:rsid w:val="00D9469D"/>
    <w:rsid w:val="00D946C5"/>
    <w:rsid w:val="00D946CD"/>
    <w:rsid w:val="00D95C80"/>
    <w:rsid w:val="00D95DBE"/>
    <w:rsid w:val="00D961A2"/>
    <w:rsid w:val="00D96EC5"/>
    <w:rsid w:val="00D96FDD"/>
    <w:rsid w:val="00D973CC"/>
    <w:rsid w:val="00DA0B80"/>
    <w:rsid w:val="00DA0D0D"/>
    <w:rsid w:val="00DA225F"/>
    <w:rsid w:val="00DA2FD3"/>
    <w:rsid w:val="00DA3477"/>
    <w:rsid w:val="00DA41BF"/>
    <w:rsid w:val="00DA420F"/>
    <w:rsid w:val="00DA457F"/>
    <w:rsid w:val="00DA687C"/>
    <w:rsid w:val="00DA768C"/>
    <w:rsid w:val="00DB05EC"/>
    <w:rsid w:val="00DB141F"/>
    <w:rsid w:val="00DB149D"/>
    <w:rsid w:val="00DB14C0"/>
    <w:rsid w:val="00DB156D"/>
    <w:rsid w:val="00DB1571"/>
    <w:rsid w:val="00DB1AFE"/>
    <w:rsid w:val="00DB22A8"/>
    <w:rsid w:val="00DB24AD"/>
    <w:rsid w:val="00DB2C9A"/>
    <w:rsid w:val="00DB3613"/>
    <w:rsid w:val="00DB36D7"/>
    <w:rsid w:val="00DB4781"/>
    <w:rsid w:val="00DB4D65"/>
    <w:rsid w:val="00DB615F"/>
    <w:rsid w:val="00DB63AA"/>
    <w:rsid w:val="00DB6AB5"/>
    <w:rsid w:val="00DB6CFD"/>
    <w:rsid w:val="00DB73C1"/>
    <w:rsid w:val="00DB77F2"/>
    <w:rsid w:val="00DC0C4B"/>
    <w:rsid w:val="00DC153C"/>
    <w:rsid w:val="00DC1D06"/>
    <w:rsid w:val="00DC2D57"/>
    <w:rsid w:val="00DC3AB2"/>
    <w:rsid w:val="00DC4234"/>
    <w:rsid w:val="00DC4B72"/>
    <w:rsid w:val="00DC5D5A"/>
    <w:rsid w:val="00DC5F8D"/>
    <w:rsid w:val="00DC7358"/>
    <w:rsid w:val="00DC7703"/>
    <w:rsid w:val="00DC7735"/>
    <w:rsid w:val="00DC7BFD"/>
    <w:rsid w:val="00DD01D5"/>
    <w:rsid w:val="00DD1488"/>
    <w:rsid w:val="00DD15ED"/>
    <w:rsid w:val="00DD1CB2"/>
    <w:rsid w:val="00DD2B16"/>
    <w:rsid w:val="00DD2CC3"/>
    <w:rsid w:val="00DD2FAD"/>
    <w:rsid w:val="00DD362D"/>
    <w:rsid w:val="00DD3F75"/>
    <w:rsid w:val="00DD55FE"/>
    <w:rsid w:val="00DD58F5"/>
    <w:rsid w:val="00DD5C40"/>
    <w:rsid w:val="00DD74FE"/>
    <w:rsid w:val="00DD7F38"/>
    <w:rsid w:val="00DE1D41"/>
    <w:rsid w:val="00DE1E07"/>
    <w:rsid w:val="00DE1F61"/>
    <w:rsid w:val="00DE1F7E"/>
    <w:rsid w:val="00DE28BA"/>
    <w:rsid w:val="00DE2BB9"/>
    <w:rsid w:val="00DE2D0F"/>
    <w:rsid w:val="00DE2E43"/>
    <w:rsid w:val="00DE2E8D"/>
    <w:rsid w:val="00DE3FF8"/>
    <w:rsid w:val="00DE446D"/>
    <w:rsid w:val="00DE45C3"/>
    <w:rsid w:val="00DE4FC9"/>
    <w:rsid w:val="00DE57DB"/>
    <w:rsid w:val="00DE5809"/>
    <w:rsid w:val="00DE581F"/>
    <w:rsid w:val="00DE62BD"/>
    <w:rsid w:val="00DE68C1"/>
    <w:rsid w:val="00DE7943"/>
    <w:rsid w:val="00DF04E2"/>
    <w:rsid w:val="00DF0628"/>
    <w:rsid w:val="00DF0929"/>
    <w:rsid w:val="00DF1301"/>
    <w:rsid w:val="00DF15C5"/>
    <w:rsid w:val="00DF25E5"/>
    <w:rsid w:val="00DF306C"/>
    <w:rsid w:val="00DF37F7"/>
    <w:rsid w:val="00DF3D17"/>
    <w:rsid w:val="00DF3DBC"/>
    <w:rsid w:val="00DF4455"/>
    <w:rsid w:val="00DF4DB3"/>
    <w:rsid w:val="00DF615E"/>
    <w:rsid w:val="00DF625C"/>
    <w:rsid w:val="00DF64A3"/>
    <w:rsid w:val="00DF6598"/>
    <w:rsid w:val="00DF6E52"/>
    <w:rsid w:val="00DF6F96"/>
    <w:rsid w:val="00DF74B9"/>
    <w:rsid w:val="00DF7E0C"/>
    <w:rsid w:val="00E001BF"/>
    <w:rsid w:val="00E00D88"/>
    <w:rsid w:val="00E01B33"/>
    <w:rsid w:val="00E01C38"/>
    <w:rsid w:val="00E01C99"/>
    <w:rsid w:val="00E01CA6"/>
    <w:rsid w:val="00E01CFB"/>
    <w:rsid w:val="00E02DA5"/>
    <w:rsid w:val="00E03A9E"/>
    <w:rsid w:val="00E041BE"/>
    <w:rsid w:val="00E0423C"/>
    <w:rsid w:val="00E048B8"/>
    <w:rsid w:val="00E04EAB"/>
    <w:rsid w:val="00E05109"/>
    <w:rsid w:val="00E05112"/>
    <w:rsid w:val="00E05CEC"/>
    <w:rsid w:val="00E07C13"/>
    <w:rsid w:val="00E07CD2"/>
    <w:rsid w:val="00E10A26"/>
    <w:rsid w:val="00E1144E"/>
    <w:rsid w:val="00E11A48"/>
    <w:rsid w:val="00E12514"/>
    <w:rsid w:val="00E12609"/>
    <w:rsid w:val="00E128E2"/>
    <w:rsid w:val="00E13489"/>
    <w:rsid w:val="00E13B29"/>
    <w:rsid w:val="00E146AE"/>
    <w:rsid w:val="00E14ACF"/>
    <w:rsid w:val="00E15465"/>
    <w:rsid w:val="00E155E2"/>
    <w:rsid w:val="00E156D3"/>
    <w:rsid w:val="00E15C0B"/>
    <w:rsid w:val="00E1684C"/>
    <w:rsid w:val="00E1686F"/>
    <w:rsid w:val="00E16AC1"/>
    <w:rsid w:val="00E16B38"/>
    <w:rsid w:val="00E1765A"/>
    <w:rsid w:val="00E1782F"/>
    <w:rsid w:val="00E201D2"/>
    <w:rsid w:val="00E201E1"/>
    <w:rsid w:val="00E20222"/>
    <w:rsid w:val="00E204B3"/>
    <w:rsid w:val="00E20A75"/>
    <w:rsid w:val="00E20C08"/>
    <w:rsid w:val="00E21748"/>
    <w:rsid w:val="00E226E3"/>
    <w:rsid w:val="00E2319A"/>
    <w:rsid w:val="00E23743"/>
    <w:rsid w:val="00E24516"/>
    <w:rsid w:val="00E25729"/>
    <w:rsid w:val="00E259E3"/>
    <w:rsid w:val="00E26366"/>
    <w:rsid w:val="00E26BFB"/>
    <w:rsid w:val="00E270C0"/>
    <w:rsid w:val="00E2729E"/>
    <w:rsid w:val="00E27687"/>
    <w:rsid w:val="00E27859"/>
    <w:rsid w:val="00E27D9C"/>
    <w:rsid w:val="00E30597"/>
    <w:rsid w:val="00E31081"/>
    <w:rsid w:val="00E312B5"/>
    <w:rsid w:val="00E31EB6"/>
    <w:rsid w:val="00E3315F"/>
    <w:rsid w:val="00E33B62"/>
    <w:rsid w:val="00E33D1C"/>
    <w:rsid w:val="00E34224"/>
    <w:rsid w:val="00E34743"/>
    <w:rsid w:val="00E34F07"/>
    <w:rsid w:val="00E3555E"/>
    <w:rsid w:val="00E3555F"/>
    <w:rsid w:val="00E35CA8"/>
    <w:rsid w:val="00E35FE4"/>
    <w:rsid w:val="00E373C7"/>
    <w:rsid w:val="00E40046"/>
    <w:rsid w:val="00E400BA"/>
    <w:rsid w:val="00E40C02"/>
    <w:rsid w:val="00E413CD"/>
    <w:rsid w:val="00E41C20"/>
    <w:rsid w:val="00E432C4"/>
    <w:rsid w:val="00E436D1"/>
    <w:rsid w:val="00E44618"/>
    <w:rsid w:val="00E4615F"/>
    <w:rsid w:val="00E46263"/>
    <w:rsid w:val="00E46996"/>
    <w:rsid w:val="00E478F7"/>
    <w:rsid w:val="00E4791F"/>
    <w:rsid w:val="00E50211"/>
    <w:rsid w:val="00E50FA4"/>
    <w:rsid w:val="00E516A1"/>
    <w:rsid w:val="00E51E34"/>
    <w:rsid w:val="00E53824"/>
    <w:rsid w:val="00E54393"/>
    <w:rsid w:val="00E56009"/>
    <w:rsid w:val="00E57582"/>
    <w:rsid w:val="00E60A0A"/>
    <w:rsid w:val="00E61629"/>
    <w:rsid w:val="00E617A3"/>
    <w:rsid w:val="00E61AF3"/>
    <w:rsid w:val="00E61E5E"/>
    <w:rsid w:val="00E61FBC"/>
    <w:rsid w:val="00E62549"/>
    <w:rsid w:val="00E630C2"/>
    <w:rsid w:val="00E6443D"/>
    <w:rsid w:val="00E647CE"/>
    <w:rsid w:val="00E64D51"/>
    <w:rsid w:val="00E65847"/>
    <w:rsid w:val="00E66183"/>
    <w:rsid w:val="00E70E1C"/>
    <w:rsid w:val="00E71B24"/>
    <w:rsid w:val="00E71D40"/>
    <w:rsid w:val="00E720EB"/>
    <w:rsid w:val="00E72452"/>
    <w:rsid w:val="00E72AC0"/>
    <w:rsid w:val="00E73FDD"/>
    <w:rsid w:val="00E74777"/>
    <w:rsid w:val="00E755B1"/>
    <w:rsid w:val="00E755B4"/>
    <w:rsid w:val="00E757E9"/>
    <w:rsid w:val="00E765F8"/>
    <w:rsid w:val="00E77531"/>
    <w:rsid w:val="00E777FC"/>
    <w:rsid w:val="00E779F0"/>
    <w:rsid w:val="00E77A90"/>
    <w:rsid w:val="00E77C64"/>
    <w:rsid w:val="00E77FA4"/>
    <w:rsid w:val="00E81475"/>
    <w:rsid w:val="00E81C10"/>
    <w:rsid w:val="00E82270"/>
    <w:rsid w:val="00E8271C"/>
    <w:rsid w:val="00E82AB8"/>
    <w:rsid w:val="00E82F93"/>
    <w:rsid w:val="00E8396C"/>
    <w:rsid w:val="00E83CA5"/>
    <w:rsid w:val="00E8497F"/>
    <w:rsid w:val="00E85381"/>
    <w:rsid w:val="00E87DFA"/>
    <w:rsid w:val="00E91335"/>
    <w:rsid w:val="00E91369"/>
    <w:rsid w:val="00E91A18"/>
    <w:rsid w:val="00E93831"/>
    <w:rsid w:val="00E93E2F"/>
    <w:rsid w:val="00E944D5"/>
    <w:rsid w:val="00E945F8"/>
    <w:rsid w:val="00E96453"/>
    <w:rsid w:val="00E973F7"/>
    <w:rsid w:val="00E97432"/>
    <w:rsid w:val="00E976F5"/>
    <w:rsid w:val="00EA0344"/>
    <w:rsid w:val="00EA097A"/>
    <w:rsid w:val="00EA098F"/>
    <w:rsid w:val="00EA17A1"/>
    <w:rsid w:val="00EA2ADB"/>
    <w:rsid w:val="00EA2F24"/>
    <w:rsid w:val="00EA3126"/>
    <w:rsid w:val="00EA34AF"/>
    <w:rsid w:val="00EA34DE"/>
    <w:rsid w:val="00EA53C1"/>
    <w:rsid w:val="00EA555B"/>
    <w:rsid w:val="00EA63E4"/>
    <w:rsid w:val="00EA7169"/>
    <w:rsid w:val="00EA794E"/>
    <w:rsid w:val="00EB0058"/>
    <w:rsid w:val="00EB008E"/>
    <w:rsid w:val="00EB07E9"/>
    <w:rsid w:val="00EB09E3"/>
    <w:rsid w:val="00EB118A"/>
    <w:rsid w:val="00EB23DE"/>
    <w:rsid w:val="00EB2C3D"/>
    <w:rsid w:val="00EB318E"/>
    <w:rsid w:val="00EB3C36"/>
    <w:rsid w:val="00EB3DE0"/>
    <w:rsid w:val="00EB4153"/>
    <w:rsid w:val="00EB48FA"/>
    <w:rsid w:val="00EB5184"/>
    <w:rsid w:val="00EB57B5"/>
    <w:rsid w:val="00EB6015"/>
    <w:rsid w:val="00EB672D"/>
    <w:rsid w:val="00EB6BE3"/>
    <w:rsid w:val="00EB6CC3"/>
    <w:rsid w:val="00EB7A2A"/>
    <w:rsid w:val="00EB7AE2"/>
    <w:rsid w:val="00EC0161"/>
    <w:rsid w:val="00EC0869"/>
    <w:rsid w:val="00EC13FC"/>
    <w:rsid w:val="00EC1DCA"/>
    <w:rsid w:val="00EC3A17"/>
    <w:rsid w:val="00EC4489"/>
    <w:rsid w:val="00EC4A16"/>
    <w:rsid w:val="00EC4A99"/>
    <w:rsid w:val="00EC4F7C"/>
    <w:rsid w:val="00EC5146"/>
    <w:rsid w:val="00EC5189"/>
    <w:rsid w:val="00EC5C51"/>
    <w:rsid w:val="00EC5D67"/>
    <w:rsid w:val="00EC5E1A"/>
    <w:rsid w:val="00EC659E"/>
    <w:rsid w:val="00EC6739"/>
    <w:rsid w:val="00EC763F"/>
    <w:rsid w:val="00EC7DC6"/>
    <w:rsid w:val="00ED06B1"/>
    <w:rsid w:val="00ED08B3"/>
    <w:rsid w:val="00ED124F"/>
    <w:rsid w:val="00ED17BC"/>
    <w:rsid w:val="00ED19DC"/>
    <w:rsid w:val="00ED1ACF"/>
    <w:rsid w:val="00ED206A"/>
    <w:rsid w:val="00ED2695"/>
    <w:rsid w:val="00ED340D"/>
    <w:rsid w:val="00ED37EB"/>
    <w:rsid w:val="00ED3EE4"/>
    <w:rsid w:val="00ED3F7D"/>
    <w:rsid w:val="00ED4122"/>
    <w:rsid w:val="00ED430D"/>
    <w:rsid w:val="00ED48C2"/>
    <w:rsid w:val="00ED5D46"/>
    <w:rsid w:val="00ED7475"/>
    <w:rsid w:val="00ED7C48"/>
    <w:rsid w:val="00ED7F73"/>
    <w:rsid w:val="00EE0FF2"/>
    <w:rsid w:val="00EE1192"/>
    <w:rsid w:val="00EE11B8"/>
    <w:rsid w:val="00EE1656"/>
    <w:rsid w:val="00EE18FD"/>
    <w:rsid w:val="00EE2030"/>
    <w:rsid w:val="00EE22EE"/>
    <w:rsid w:val="00EE2C5D"/>
    <w:rsid w:val="00EE3644"/>
    <w:rsid w:val="00EE4130"/>
    <w:rsid w:val="00EE4407"/>
    <w:rsid w:val="00EE4BB5"/>
    <w:rsid w:val="00EE57E8"/>
    <w:rsid w:val="00EE59F1"/>
    <w:rsid w:val="00EE60C8"/>
    <w:rsid w:val="00EE61CD"/>
    <w:rsid w:val="00EE6EE5"/>
    <w:rsid w:val="00EF06E1"/>
    <w:rsid w:val="00EF10A4"/>
    <w:rsid w:val="00EF1387"/>
    <w:rsid w:val="00EF1514"/>
    <w:rsid w:val="00EF1651"/>
    <w:rsid w:val="00EF1807"/>
    <w:rsid w:val="00EF1822"/>
    <w:rsid w:val="00EF2AD7"/>
    <w:rsid w:val="00EF2F6F"/>
    <w:rsid w:val="00EF3029"/>
    <w:rsid w:val="00EF32FC"/>
    <w:rsid w:val="00EF3327"/>
    <w:rsid w:val="00EF3A16"/>
    <w:rsid w:val="00EF4A1C"/>
    <w:rsid w:val="00EF4F3C"/>
    <w:rsid w:val="00EF58DB"/>
    <w:rsid w:val="00EF6003"/>
    <w:rsid w:val="00EF700D"/>
    <w:rsid w:val="00EF7843"/>
    <w:rsid w:val="00F00110"/>
    <w:rsid w:val="00F008F6"/>
    <w:rsid w:val="00F01887"/>
    <w:rsid w:val="00F01CD0"/>
    <w:rsid w:val="00F0208D"/>
    <w:rsid w:val="00F02B42"/>
    <w:rsid w:val="00F03028"/>
    <w:rsid w:val="00F033D0"/>
    <w:rsid w:val="00F034D3"/>
    <w:rsid w:val="00F04E01"/>
    <w:rsid w:val="00F05B3F"/>
    <w:rsid w:val="00F05D85"/>
    <w:rsid w:val="00F062B9"/>
    <w:rsid w:val="00F06561"/>
    <w:rsid w:val="00F06846"/>
    <w:rsid w:val="00F06E71"/>
    <w:rsid w:val="00F06ED3"/>
    <w:rsid w:val="00F06F49"/>
    <w:rsid w:val="00F0783B"/>
    <w:rsid w:val="00F07C11"/>
    <w:rsid w:val="00F07E39"/>
    <w:rsid w:val="00F10582"/>
    <w:rsid w:val="00F10B76"/>
    <w:rsid w:val="00F1202B"/>
    <w:rsid w:val="00F1224B"/>
    <w:rsid w:val="00F12429"/>
    <w:rsid w:val="00F12DCD"/>
    <w:rsid w:val="00F130E2"/>
    <w:rsid w:val="00F135BB"/>
    <w:rsid w:val="00F1426D"/>
    <w:rsid w:val="00F14737"/>
    <w:rsid w:val="00F14EC7"/>
    <w:rsid w:val="00F16ADB"/>
    <w:rsid w:val="00F16EAC"/>
    <w:rsid w:val="00F174A2"/>
    <w:rsid w:val="00F201E3"/>
    <w:rsid w:val="00F206F6"/>
    <w:rsid w:val="00F209A7"/>
    <w:rsid w:val="00F21CB2"/>
    <w:rsid w:val="00F22E4E"/>
    <w:rsid w:val="00F2476E"/>
    <w:rsid w:val="00F24844"/>
    <w:rsid w:val="00F24945"/>
    <w:rsid w:val="00F24AD5"/>
    <w:rsid w:val="00F24E0E"/>
    <w:rsid w:val="00F30328"/>
    <w:rsid w:val="00F30375"/>
    <w:rsid w:val="00F305F4"/>
    <w:rsid w:val="00F309FC"/>
    <w:rsid w:val="00F30E22"/>
    <w:rsid w:val="00F3104D"/>
    <w:rsid w:val="00F31555"/>
    <w:rsid w:val="00F31BA2"/>
    <w:rsid w:val="00F31DD6"/>
    <w:rsid w:val="00F32036"/>
    <w:rsid w:val="00F3277D"/>
    <w:rsid w:val="00F344E7"/>
    <w:rsid w:val="00F34B68"/>
    <w:rsid w:val="00F352B9"/>
    <w:rsid w:val="00F35385"/>
    <w:rsid w:val="00F3567D"/>
    <w:rsid w:val="00F366D5"/>
    <w:rsid w:val="00F36E2B"/>
    <w:rsid w:val="00F372E5"/>
    <w:rsid w:val="00F3796A"/>
    <w:rsid w:val="00F379A8"/>
    <w:rsid w:val="00F37A8D"/>
    <w:rsid w:val="00F4047E"/>
    <w:rsid w:val="00F40B80"/>
    <w:rsid w:val="00F40FFA"/>
    <w:rsid w:val="00F44396"/>
    <w:rsid w:val="00F44C7B"/>
    <w:rsid w:val="00F45425"/>
    <w:rsid w:val="00F45CB0"/>
    <w:rsid w:val="00F462B4"/>
    <w:rsid w:val="00F4657A"/>
    <w:rsid w:val="00F469B1"/>
    <w:rsid w:val="00F47B78"/>
    <w:rsid w:val="00F47BCE"/>
    <w:rsid w:val="00F47FDB"/>
    <w:rsid w:val="00F50253"/>
    <w:rsid w:val="00F50D05"/>
    <w:rsid w:val="00F525EF"/>
    <w:rsid w:val="00F52994"/>
    <w:rsid w:val="00F5299D"/>
    <w:rsid w:val="00F52CCB"/>
    <w:rsid w:val="00F531A8"/>
    <w:rsid w:val="00F5324E"/>
    <w:rsid w:val="00F5344C"/>
    <w:rsid w:val="00F53887"/>
    <w:rsid w:val="00F54D65"/>
    <w:rsid w:val="00F54F67"/>
    <w:rsid w:val="00F553B5"/>
    <w:rsid w:val="00F55813"/>
    <w:rsid w:val="00F558CF"/>
    <w:rsid w:val="00F55EE3"/>
    <w:rsid w:val="00F56E1D"/>
    <w:rsid w:val="00F57601"/>
    <w:rsid w:val="00F577A1"/>
    <w:rsid w:val="00F57F00"/>
    <w:rsid w:val="00F60892"/>
    <w:rsid w:val="00F64F7A"/>
    <w:rsid w:val="00F6574D"/>
    <w:rsid w:val="00F672AC"/>
    <w:rsid w:val="00F67488"/>
    <w:rsid w:val="00F67647"/>
    <w:rsid w:val="00F679FB"/>
    <w:rsid w:val="00F67C2B"/>
    <w:rsid w:val="00F707BA"/>
    <w:rsid w:val="00F70E5D"/>
    <w:rsid w:val="00F71211"/>
    <w:rsid w:val="00F71347"/>
    <w:rsid w:val="00F7215B"/>
    <w:rsid w:val="00F731D4"/>
    <w:rsid w:val="00F736B8"/>
    <w:rsid w:val="00F73CE8"/>
    <w:rsid w:val="00F7447E"/>
    <w:rsid w:val="00F74A1E"/>
    <w:rsid w:val="00F754A9"/>
    <w:rsid w:val="00F762B1"/>
    <w:rsid w:val="00F76715"/>
    <w:rsid w:val="00F77025"/>
    <w:rsid w:val="00F77688"/>
    <w:rsid w:val="00F77A65"/>
    <w:rsid w:val="00F80036"/>
    <w:rsid w:val="00F80F8B"/>
    <w:rsid w:val="00F81728"/>
    <w:rsid w:val="00F81A22"/>
    <w:rsid w:val="00F81B98"/>
    <w:rsid w:val="00F823A3"/>
    <w:rsid w:val="00F8247F"/>
    <w:rsid w:val="00F825C2"/>
    <w:rsid w:val="00F82DDC"/>
    <w:rsid w:val="00F832A6"/>
    <w:rsid w:val="00F84DA5"/>
    <w:rsid w:val="00F84FB1"/>
    <w:rsid w:val="00F852FA"/>
    <w:rsid w:val="00F85432"/>
    <w:rsid w:val="00F861A8"/>
    <w:rsid w:val="00F862F5"/>
    <w:rsid w:val="00F863F6"/>
    <w:rsid w:val="00F86E07"/>
    <w:rsid w:val="00F8799A"/>
    <w:rsid w:val="00F87F0A"/>
    <w:rsid w:val="00F90379"/>
    <w:rsid w:val="00F9106C"/>
    <w:rsid w:val="00F91DC3"/>
    <w:rsid w:val="00F929DA"/>
    <w:rsid w:val="00F92FF9"/>
    <w:rsid w:val="00F94666"/>
    <w:rsid w:val="00F948B7"/>
    <w:rsid w:val="00F94965"/>
    <w:rsid w:val="00F9537E"/>
    <w:rsid w:val="00F956A8"/>
    <w:rsid w:val="00F95905"/>
    <w:rsid w:val="00F969DC"/>
    <w:rsid w:val="00F974FA"/>
    <w:rsid w:val="00FA032B"/>
    <w:rsid w:val="00FA04E6"/>
    <w:rsid w:val="00FA38B8"/>
    <w:rsid w:val="00FA4558"/>
    <w:rsid w:val="00FA47E8"/>
    <w:rsid w:val="00FA5601"/>
    <w:rsid w:val="00FA58E9"/>
    <w:rsid w:val="00FA5E79"/>
    <w:rsid w:val="00FA5EF0"/>
    <w:rsid w:val="00FA68F6"/>
    <w:rsid w:val="00FA6E79"/>
    <w:rsid w:val="00FA733A"/>
    <w:rsid w:val="00FB0839"/>
    <w:rsid w:val="00FB0DA3"/>
    <w:rsid w:val="00FB2E49"/>
    <w:rsid w:val="00FB3301"/>
    <w:rsid w:val="00FB34DE"/>
    <w:rsid w:val="00FB35D0"/>
    <w:rsid w:val="00FB3D4D"/>
    <w:rsid w:val="00FB4349"/>
    <w:rsid w:val="00FB4B4A"/>
    <w:rsid w:val="00FB5355"/>
    <w:rsid w:val="00FB605F"/>
    <w:rsid w:val="00FB67B6"/>
    <w:rsid w:val="00FB76CC"/>
    <w:rsid w:val="00FC0D20"/>
    <w:rsid w:val="00FC0DA1"/>
    <w:rsid w:val="00FC11F5"/>
    <w:rsid w:val="00FC151E"/>
    <w:rsid w:val="00FC18F2"/>
    <w:rsid w:val="00FC1AA0"/>
    <w:rsid w:val="00FC1E33"/>
    <w:rsid w:val="00FC1FA0"/>
    <w:rsid w:val="00FC239C"/>
    <w:rsid w:val="00FC243C"/>
    <w:rsid w:val="00FC2543"/>
    <w:rsid w:val="00FC291C"/>
    <w:rsid w:val="00FC2E36"/>
    <w:rsid w:val="00FC3192"/>
    <w:rsid w:val="00FC37BB"/>
    <w:rsid w:val="00FC4A9B"/>
    <w:rsid w:val="00FC4ADE"/>
    <w:rsid w:val="00FC5986"/>
    <w:rsid w:val="00FC7754"/>
    <w:rsid w:val="00FD02A4"/>
    <w:rsid w:val="00FD098E"/>
    <w:rsid w:val="00FD0A26"/>
    <w:rsid w:val="00FD0D68"/>
    <w:rsid w:val="00FD1A00"/>
    <w:rsid w:val="00FD1AEC"/>
    <w:rsid w:val="00FD1B55"/>
    <w:rsid w:val="00FD1BCE"/>
    <w:rsid w:val="00FD34AA"/>
    <w:rsid w:val="00FD41F1"/>
    <w:rsid w:val="00FD4475"/>
    <w:rsid w:val="00FD53E2"/>
    <w:rsid w:val="00FD596B"/>
    <w:rsid w:val="00FD5ABB"/>
    <w:rsid w:val="00FD5EF4"/>
    <w:rsid w:val="00FD6844"/>
    <w:rsid w:val="00FD796F"/>
    <w:rsid w:val="00FD7CC7"/>
    <w:rsid w:val="00FD7E73"/>
    <w:rsid w:val="00FD7F87"/>
    <w:rsid w:val="00FE003B"/>
    <w:rsid w:val="00FE0D73"/>
    <w:rsid w:val="00FE1395"/>
    <w:rsid w:val="00FE150B"/>
    <w:rsid w:val="00FE26ED"/>
    <w:rsid w:val="00FE3ED1"/>
    <w:rsid w:val="00FE3F55"/>
    <w:rsid w:val="00FE41AD"/>
    <w:rsid w:val="00FE5070"/>
    <w:rsid w:val="00FE536B"/>
    <w:rsid w:val="00FE7524"/>
    <w:rsid w:val="00FE773B"/>
    <w:rsid w:val="00FE7740"/>
    <w:rsid w:val="00FF0612"/>
    <w:rsid w:val="00FF0739"/>
    <w:rsid w:val="00FF1026"/>
    <w:rsid w:val="00FF12D0"/>
    <w:rsid w:val="00FF1743"/>
    <w:rsid w:val="00FF1945"/>
    <w:rsid w:val="00FF1B92"/>
    <w:rsid w:val="00FF2307"/>
    <w:rsid w:val="00FF2D3F"/>
    <w:rsid w:val="00FF2F66"/>
    <w:rsid w:val="00FF3CCB"/>
    <w:rsid w:val="00FF401F"/>
    <w:rsid w:val="00FF4B3E"/>
    <w:rsid w:val="00FF5261"/>
    <w:rsid w:val="00FF6051"/>
    <w:rsid w:val="00FF62BF"/>
    <w:rsid w:val="00FF696B"/>
    <w:rsid w:val="00FF7587"/>
    <w:rsid w:val="00FF7E4B"/>
    <w:rsid w:val="00FF7F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1706"/>
    <w:pPr>
      <w:ind w:left="720"/>
      <w:contextualSpacing/>
    </w:pPr>
  </w:style>
  <w:style w:type="paragraph" w:styleId="Textedebulles">
    <w:name w:val="Balloon Text"/>
    <w:basedOn w:val="Normal"/>
    <w:link w:val="TextedebullesCar"/>
    <w:rsid w:val="002317AB"/>
    <w:rPr>
      <w:rFonts w:ascii="Tahoma" w:hAnsi="Tahoma" w:cs="Tahoma"/>
      <w:sz w:val="16"/>
      <w:szCs w:val="16"/>
    </w:rPr>
  </w:style>
  <w:style w:type="character" w:customStyle="1" w:styleId="TextedebullesCar">
    <w:name w:val="Texte de bulles Car"/>
    <w:basedOn w:val="Policepardfaut"/>
    <w:link w:val="Textedebulles"/>
    <w:rsid w:val="002317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1706"/>
    <w:pPr>
      <w:ind w:left="720"/>
      <w:contextualSpacing/>
    </w:pPr>
  </w:style>
  <w:style w:type="paragraph" w:styleId="Textedebulles">
    <w:name w:val="Balloon Text"/>
    <w:basedOn w:val="Normal"/>
    <w:link w:val="TextedebullesCar"/>
    <w:rsid w:val="002317AB"/>
    <w:rPr>
      <w:rFonts w:ascii="Tahoma" w:hAnsi="Tahoma" w:cs="Tahoma"/>
      <w:sz w:val="16"/>
      <w:szCs w:val="16"/>
    </w:rPr>
  </w:style>
  <w:style w:type="character" w:customStyle="1" w:styleId="TextedebullesCar">
    <w:name w:val="Texte de bulles Car"/>
    <w:basedOn w:val="Policepardfaut"/>
    <w:link w:val="Textedebulles"/>
    <w:rsid w:val="002317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8518\AppData\Roaming\Microsoft\Templates\Norma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125</TotalTime>
  <Pages>1</Pages>
  <Words>142</Words>
  <Characters>824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criavs</Company>
  <LinksUpToDate>false</LinksUpToDate>
  <CharactersWithSpaces>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ARGANS Anne-France</dc:creator>
  <cp:lastModifiedBy>ARGANS Anne-France</cp:lastModifiedBy>
  <cp:revision>3</cp:revision>
  <dcterms:created xsi:type="dcterms:W3CDTF">2015-01-09T08:54:00Z</dcterms:created>
  <dcterms:modified xsi:type="dcterms:W3CDTF">2015-01-13T10:29:00Z</dcterms:modified>
</cp:coreProperties>
</file>